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81727" w14:textId="649B7617" w:rsidR="00852FAF" w:rsidRPr="00C1085A" w:rsidRDefault="00852FAF" w:rsidP="00852FAF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>ID de l’hôpital du patient </w:t>
      </w:r>
      <w:r w:rsidR="0042361D" w:rsidRPr="00C1085A">
        <w:rPr>
          <w:rFonts w:cstheme="minorHAnsi"/>
          <w:sz w:val="20"/>
          <w:szCs w:val="20"/>
          <w:lang w:val="fr-FR"/>
        </w:rPr>
        <w:t xml:space="preserve">: </w:t>
      </w:r>
      <w:sdt>
        <w:sdtPr>
          <w:rPr>
            <w:rFonts w:cstheme="minorHAnsi"/>
            <w:sz w:val="20"/>
            <w:szCs w:val="20"/>
            <w:lang w:val="fr-FR"/>
          </w:rPr>
          <w:id w:val="-657228187"/>
          <w:placeholder>
            <w:docPart w:val="00095000E357455382095A34ECDA66C7"/>
          </w:placeholder>
          <w:showingPlcHdr/>
          <w:text/>
        </w:sdtPr>
        <w:sdtEndPr/>
        <w:sdtContent>
          <w:r w:rsidR="00C1085A" w:rsidRPr="00C1085A">
            <w:rPr>
              <w:rStyle w:val="PlaceholderText"/>
              <w:rFonts w:cstheme="minorHAnsi"/>
              <w:sz w:val="20"/>
              <w:szCs w:val="20"/>
              <w:lang w:val="fr-CA"/>
            </w:rPr>
            <w:t>Cliquer ou appuyer ici pour saisir le texte</w:t>
          </w:r>
        </w:sdtContent>
      </w:sdt>
      <w:r w:rsidR="00390FD0" w:rsidRPr="00C1085A">
        <w:rPr>
          <w:rFonts w:cstheme="minorHAnsi"/>
          <w:sz w:val="20"/>
          <w:szCs w:val="20"/>
          <w:lang w:val="fr-FR"/>
        </w:rPr>
        <w:tab/>
      </w:r>
    </w:p>
    <w:p w14:paraId="51729922" w14:textId="3B624891" w:rsidR="00252742" w:rsidRPr="00C1085A" w:rsidRDefault="00852FAF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 xml:space="preserve">Date de la consultation : </w:t>
      </w:r>
      <w:sdt>
        <w:sdtPr>
          <w:rPr>
            <w:rFonts w:cstheme="minorHAnsi"/>
            <w:sz w:val="20"/>
            <w:szCs w:val="20"/>
            <w:lang w:val="fr-FR"/>
          </w:rPr>
          <w:id w:val="-1642959889"/>
          <w:placeholder>
            <w:docPart w:val="35E06F9A1A4248508F6A89A09B76F910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C1085A" w:rsidRPr="00C1085A">
            <w:rPr>
              <w:rStyle w:val="PlaceholderText"/>
              <w:rFonts w:cstheme="minorHAnsi"/>
              <w:sz w:val="20"/>
              <w:szCs w:val="20"/>
              <w:lang w:val="fr-CA"/>
            </w:rPr>
            <w:t>Cliquer ou appuyer ici pour saisir la date</w:t>
          </w:r>
        </w:sdtContent>
      </w:sdt>
    </w:p>
    <w:p w14:paraId="44A16269" w14:textId="495FE1C6" w:rsidR="00452DFF" w:rsidRPr="00C1085A" w:rsidRDefault="00852FAF" w:rsidP="00852FAF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 xml:space="preserve">Diagnostic de cancer </w:t>
      </w:r>
      <w:r w:rsidR="0042361D" w:rsidRPr="00C1085A">
        <w:rPr>
          <w:rFonts w:cstheme="minorHAnsi"/>
          <w:sz w:val="20"/>
          <w:szCs w:val="20"/>
          <w:lang w:val="fr-FR"/>
        </w:rPr>
        <w:t>:</w:t>
      </w:r>
      <w:r w:rsidR="00452DFF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1926845730"/>
          <w:placeholder>
            <w:docPart w:val="24EDD1AC98A24892AC67C4F00CC49F94"/>
          </w:placeholder>
          <w:showingPlcHdr/>
          <w:text/>
        </w:sdtPr>
        <w:sdtEndPr/>
        <w:sdtContent>
          <w:r w:rsidR="00C1085A" w:rsidRPr="00C1085A">
            <w:rPr>
              <w:rStyle w:val="PlaceholderText"/>
              <w:rFonts w:cstheme="minorHAnsi"/>
              <w:sz w:val="20"/>
              <w:szCs w:val="20"/>
              <w:lang w:val="fr-CA"/>
            </w:rPr>
            <w:t>Cliquer ou appuyer ici pour saisir le texte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 </w:t>
      </w:r>
      <w:r w:rsidR="00390FD0" w:rsidRPr="00C1085A">
        <w:rPr>
          <w:rFonts w:cstheme="minorHAnsi"/>
          <w:sz w:val="20"/>
          <w:szCs w:val="20"/>
          <w:lang w:val="fr-FR"/>
        </w:rPr>
        <w:t>(</w:t>
      </w:r>
      <w:r w:rsidRPr="00C1085A">
        <w:rPr>
          <w:rFonts w:cstheme="minorHAnsi"/>
          <w:sz w:val="20"/>
          <w:szCs w:val="20"/>
          <w:lang w:val="fr-FR"/>
        </w:rPr>
        <w:t>veuillez saisir le diagnostic (.p. ex. cancer du sein</w:t>
      </w:r>
      <w:r w:rsidR="00452DFF" w:rsidRPr="00C1085A">
        <w:rPr>
          <w:rFonts w:cstheme="minorHAnsi"/>
          <w:sz w:val="20"/>
          <w:szCs w:val="20"/>
          <w:lang w:val="fr-FR"/>
        </w:rPr>
        <w:t>)</w:t>
      </w:r>
    </w:p>
    <w:p w14:paraId="03083C4C" w14:textId="3C9C81E3" w:rsidR="00452DFF" w:rsidRPr="00C1085A" w:rsidRDefault="00852FAF" w:rsidP="00852FAF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 xml:space="preserve">Sade actuel ou groupe à risque </w:t>
      </w:r>
      <w:r w:rsidR="00452DFF" w:rsidRPr="00C1085A">
        <w:rPr>
          <w:rFonts w:cstheme="minorHAnsi"/>
          <w:sz w:val="20"/>
          <w:szCs w:val="20"/>
          <w:lang w:val="fr-FR"/>
        </w:rPr>
        <w:t xml:space="preserve">: </w:t>
      </w:r>
      <w:sdt>
        <w:sdtPr>
          <w:rPr>
            <w:rFonts w:cstheme="minorHAnsi"/>
            <w:sz w:val="20"/>
            <w:szCs w:val="20"/>
            <w:lang w:val="fr-FR"/>
          </w:rPr>
          <w:id w:val="1151483563"/>
          <w:placeholder>
            <w:docPart w:val="4E000F4AB0224BD392B97494E4120FAB"/>
          </w:placeholder>
          <w:showingPlcHdr/>
          <w:text/>
        </w:sdtPr>
        <w:sdtEndPr/>
        <w:sdtContent>
          <w:r w:rsidR="00C1085A" w:rsidRPr="00C1085A">
            <w:rPr>
              <w:rStyle w:val="PlaceholderText"/>
              <w:sz w:val="20"/>
              <w:szCs w:val="20"/>
              <w:lang w:val="fr-CA"/>
            </w:rPr>
            <w:t>Cliquer ou appuyer ici pour saisir le texte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(</w:t>
      </w:r>
      <w:r w:rsidR="00C1085A" w:rsidRPr="00C1085A">
        <w:rPr>
          <w:rFonts w:cstheme="minorHAnsi"/>
          <w:sz w:val="20"/>
          <w:szCs w:val="20"/>
          <w:lang w:val="fr-CA"/>
        </w:rPr>
        <w:t>p. ex. « Stade II » ou « risque élevé »)</w:t>
      </w:r>
    </w:p>
    <w:p w14:paraId="447F90CF" w14:textId="651DD9F3" w:rsidR="00390FD0" w:rsidRPr="00C1085A" w:rsidRDefault="00C27B9A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r>
        <w:rPr>
          <w:rFonts w:cstheme="minorHAnsi"/>
          <w:sz w:val="20"/>
          <w:szCs w:val="20"/>
          <w:lang w:val="fr-FR"/>
        </w:rPr>
        <w:t>Intention</w:t>
      </w:r>
      <w:r w:rsidR="00852FAF" w:rsidRPr="00C1085A">
        <w:rPr>
          <w:rFonts w:cstheme="minorHAnsi"/>
          <w:sz w:val="20"/>
          <w:szCs w:val="20"/>
          <w:lang w:val="fr-FR"/>
        </w:rPr>
        <w:t xml:space="preserve"> de traitement </w:t>
      </w:r>
      <w:r w:rsidR="00452DFF" w:rsidRPr="00C1085A">
        <w:rPr>
          <w:rFonts w:cstheme="minorHAnsi"/>
          <w:sz w:val="20"/>
          <w:szCs w:val="20"/>
          <w:lang w:val="fr-FR"/>
        </w:rPr>
        <w:t xml:space="preserve">: </w:t>
      </w:r>
      <w:sdt>
        <w:sdtPr>
          <w:rPr>
            <w:rFonts w:cstheme="minorHAnsi"/>
            <w:sz w:val="20"/>
            <w:szCs w:val="20"/>
            <w:lang w:val="fr-FR"/>
          </w:rPr>
          <w:id w:val="165757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DFF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Curati</w:t>
      </w:r>
      <w:r w:rsidR="00D95CCA">
        <w:rPr>
          <w:rFonts w:cstheme="minorHAnsi"/>
          <w:sz w:val="20"/>
          <w:szCs w:val="20"/>
          <w:lang w:val="fr-FR"/>
        </w:rPr>
        <w:t>f</w:t>
      </w:r>
      <w:r w:rsidR="00452DFF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-1602795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DFF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Palliati</w:t>
      </w:r>
      <w:r w:rsidR="00D95CCA">
        <w:rPr>
          <w:rFonts w:cstheme="minorHAnsi"/>
          <w:sz w:val="20"/>
          <w:szCs w:val="20"/>
          <w:lang w:val="fr-FR"/>
        </w:rPr>
        <w:t>f</w:t>
      </w:r>
    </w:p>
    <w:p w14:paraId="4070CC67" w14:textId="1023110D" w:rsidR="00252742" w:rsidRPr="00C1085A" w:rsidRDefault="00852FAF" w:rsidP="00852FAF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>Le patient a-t-il subi un test de dépistage de la COVID-19 avant cette consultation ?</w:t>
      </w:r>
      <w:r w:rsidR="00252742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430863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742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252742" w:rsidRPr="00C1085A">
        <w:rPr>
          <w:rFonts w:cstheme="minorHAnsi"/>
          <w:sz w:val="20"/>
          <w:szCs w:val="20"/>
          <w:lang w:val="fr-FR"/>
        </w:rPr>
        <w:t xml:space="preserve"> </w:t>
      </w:r>
      <w:r w:rsidRPr="00C1085A">
        <w:rPr>
          <w:rFonts w:cstheme="minorHAnsi"/>
          <w:sz w:val="20"/>
          <w:szCs w:val="20"/>
          <w:lang w:val="fr-FR"/>
        </w:rPr>
        <w:t>Oui</w:t>
      </w:r>
      <w:r w:rsidR="00252742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97973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742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252742" w:rsidRPr="00C1085A">
        <w:rPr>
          <w:rFonts w:cstheme="minorHAnsi"/>
          <w:sz w:val="20"/>
          <w:szCs w:val="20"/>
          <w:lang w:val="fr-FR"/>
        </w:rPr>
        <w:t xml:space="preserve"> No</w:t>
      </w:r>
      <w:r w:rsidRPr="00C1085A">
        <w:rPr>
          <w:rFonts w:cstheme="minorHAnsi"/>
          <w:sz w:val="20"/>
          <w:szCs w:val="20"/>
          <w:lang w:val="fr-FR"/>
        </w:rPr>
        <w:t>n</w:t>
      </w:r>
    </w:p>
    <w:p w14:paraId="11E7DD8E" w14:textId="2C51E449" w:rsidR="00390FD0" w:rsidRPr="00C1085A" w:rsidRDefault="0042361D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>R</w:t>
      </w:r>
      <w:r w:rsidR="00852FAF" w:rsidRPr="00C1085A">
        <w:rPr>
          <w:rFonts w:cstheme="minorHAnsi"/>
          <w:sz w:val="20"/>
          <w:szCs w:val="20"/>
          <w:lang w:val="fr-FR"/>
        </w:rPr>
        <w:t>é</w:t>
      </w:r>
      <w:r w:rsidRPr="00C1085A">
        <w:rPr>
          <w:rFonts w:cstheme="minorHAnsi"/>
          <w:sz w:val="20"/>
          <w:szCs w:val="20"/>
          <w:lang w:val="fr-FR"/>
        </w:rPr>
        <w:t>sult</w:t>
      </w:r>
      <w:r w:rsidR="00852FAF" w:rsidRPr="00C1085A">
        <w:rPr>
          <w:rFonts w:cstheme="minorHAnsi"/>
          <w:sz w:val="20"/>
          <w:szCs w:val="20"/>
          <w:lang w:val="fr-FR"/>
        </w:rPr>
        <w:t>at</w:t>
      </w:r>
      <w:r w:rsidRPr="00C1085A">
        <w:rPr>
          <w:rFonts w:cstheme="minorHAnsi"/>
          <w:sz w:val="20"/>
          <w:szCs w:val="20"/>
          <w:lang w:val="fr-FR"/>
        </w:rPr>
        <w:t>s</w:t>
      </w:r>
      <w:r w:rsidR="00852FAF" w:rsidRPr="00C1085A">
        <w:rPr>
          <w:rFonts w:cstheme="minorHAnsi"/>
          <w:sz w:val="20"/>
          <w:szCs w:val="20"/>
          <w:lang w:val="fr-FR"/>
        </w:rPr>
        <w:t xml:space="preserve"> </w:t>
      </w:r>
      <w:r w:rsidRPr="00C1085A">
        <w:rPr>
          <w:rFonts w:cstheme="minorHAnsi"/>
          <w:sz w:val="20"/>
          <w:szCs w:val="20"/>
          <w:lang w:val="fr-FR"/>
        </w:rPr>
        <w:t xml:space="preserve">:  </w:t>
      </w:r>
      <w:sdt>
        <w:sdtPr>
          <w:rPr>
            <w:rFonts w:cstheme="minorHAnsi"/>
            <w:sz w:val="20"/>
            <w:szCs w:val="20"/>
            <w:lang w:val="fr-FR"/>
          </w:rPr>
          <w:id w:val="249159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742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252742" w:rsidRPr="00C1085A">
        <w:rPr>
          <w:rFonts w:cstheme="minorHAnsi"/>
          <w:sz w:val="20"/>
          <w:szCs w:val="20"/>
          <w:lang w:val="fr-FR"/>
        </w:rPr>
        <w:t xml:space="preserve"> Positi</w:t>
      </w:r>
      <w:r w:rsidR="00852FAF" w:rsidRPr="00C1085A">
        <w:rPr>
          <w:rFonts w:cstheme="minorHAnsi"/>
          <w:sz w:val="20"/>
          <w:szCs w:val="20"/>
          <w:lang w:val="fr-FR"/>
        </w:rPr>
        <w:t>f</w:t>
      </w:r>
      <w:r w:rsidR="00252742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-1916701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742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252742" w:rsidRPr="00C1085A">
        <w:rPr>
          <w:rFonts w:cstheme="minorHAnsi"/>
          <w:sz w:val="20"/>
          <w:szCs w:val="20"/>
          <w:lang w:val="fr-FR"/>
        </w:rPr>
        <w:t xml:space="preserve"> N</w:t>
      </w:r>
      <w:r w:rsidR="00852FAF" w:rsidRPr="00C1085A">
        <w:rPr>
          <w:rFonts w:cstheme="minorHAnsi"/>
          <w:sz w:val="20"/>
          <w:szCs w:val="20"/>
          <w:lang w:val="fr-FR"/>
        </w:rPr>
        <w:t>égatif</w:t>
      </w:r>
      <w:r w:rsidR="00252742" w:rsidRPr="00C1085A">
        <w:rPr>
          <w:rFonts w:cstheme="minorHAnsi"/>
          <w:sz w:val="20"/>
          <w:szCs w:val="20"/>
          <w:lang w:val="fr-FR"/>
        </w:rPr>
        <w:t xml:space="preserve"> </w:t>
      </w:r>
    </w:p>
    <w:p w14:paraId="549134E1" w14:textId="6056B928" w:rsidR="00252742" w:rsidRPr="00C1085A" w:rsidRDefault="00852FAF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 xml:space="preserve">Pratique en milieu institutionnel habituelle (« norme de diligence ») pour ce patient (c.-à-d. soins typiques pour ce groupe de patients) : </w:t>
      </w:r>
      <w:sdt>
        <w:sdtPr>
          <w:rPr>
            <w:rFonts w:cstheme="minorHAnsi"/>
            <w:sz w:val="20"/>
            <w:szCs w:val="20"/>
            <w:lang w:val="fr-FR"/>
          </w:rPr>
          <w:id w:val="-1129475036"/>
          <w:placeholder>
            <w:docPart w:val="FEF29F044F554B6AB703C5A1F47BC8AF"/>
          </w:placeholder>
          <w:showingPlcHdr/>
          <w:text w:multiLine="1"/>
        </w:sdtPr>
        <w:sdtEndPr/>
        <w:sdtContent>
          <w:r w:rsidR="00C1085A" w:rsidRPr="00C1085A">
            <w:rPr>
              <w:rStyle w:val="PlaceholderText"/>
              <w:rFonts w:cstheme="minorHAnsi"/>
              <w:sz w:val="20"/>
              <w:szCs w:val="20"/>
              <w:lang w:val="fr-CA"/>
            </w:rPr>
            <w:t>Cliquer ou appuyer ici pour saisir le texte</w:t>
          </w:r>
        </w:sdtContent>
      </w:sdt>
    </w:p>
    <w:p w14:paraId="43D1B748" w14:textId="07C6A1D5" w:rsidR="000E0513" w:rsidRPr="00C1085A" w:rsidRDefault="00852FAF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r w:rsidRPr="00C1085A">
        <w:rPr>
          <w:rFonts w:cstheme="minorHAnsi"/>
          <w:sz w:val="20"/>
          <w:szCs w:val="20"/>
          <w:lang w:val="fr-FR"/>
        </w:rPr>
        <w:t xml:space="preserve">La pratique habituelle a-t-elle été respectée </w:t>
      </w:r>
      <w:r w:rsidR="0042361D" w:rsidRPr="00C1085A">
        <w:rPr>
          <w:rFonts w:cstheme="minorHAnsi"/>
          <w:sz w:val="20"/>
          <w:szCs w:val="20"/>
          <w:lang w:val="fr-FR"/>
        </w:rPr>
        <w:t>?</w:t>
      </w:r>
      <w:r w:rsidR="00452DFF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1656334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DFF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</w:t>
      </w:r>
      <w:r w:rsidRPr="00C1085A">
        <w:rPr>
          <w:rFonts w:cstheme="minorHAnsi"/>
          <w:sz w:val="20"/>
          <w:szCs w:val="20"/>
          <w:lang w:val="fr-FR"/>
        </w:rPr>
        <w:t>Oui</w:t>
      </w:r>
      <w:r w:rsidR="00452DFF" w:rsidRPr="00C1085A">
        <w:rPr>
          <w:rFonts w:cstheme="minorHAnsi"/>
          <w:sz w:val="20"/>
          <w:szCs w:val="20"/>
          <w:lang w:val="fr-FR"/>
        </w:rPr>
        <w:t xml:space="preserve"> </w:t>
      </w:r>
      <w:sdt>
        <w:sdtPr>
          <w:rPr>
            <w:rFonts w:cstheme="minorHAnsi"/>
            <w:sz w:val="20"/>
            <w:szCs w:val="20"/>
            <w:lang w:val="fr-FR"/>
          </w:rPr>
          <w:id w:val="-1036198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DFF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452DFF" w:rsidRPr="00C1085A">
        <w:rPr>
          <w:rFonts w:cstheme="minorHAnsi"/>
          <w:sz w:val="20"/>
          <w:szCs w:val="20"/>
          <w:lang w:val="fr-FR"/>
        </w:rPr>
        <w:t xml:space="preserve"> No</w:t>
      </w:r>
      <w:r w:rsidRPr="00C1085A">
        <w:rPr>
          <w:rFonts w:cstheme="minorHAnsi"/>
          <w:sz w:val="20"/>
          <w:szCs w:val="20"/>
          <w:lang w:val="fr-FR"/>
        </w:rPr>
        <w:t>n</w:t>
      </w:r>
    </w:p>
    <w:p w14:paraId="7067BFC3" w14:textId="77777777" w:rsidR="00852FAF" w:rsidRPr="00C1085A" w:rsidRDefault="00852FAF" w:rsidP="00852FAF">
      <w:pPr>
        <w:spacing w:after="0" w:line="240" w:lineRule="auto"/>
        <w:rPr>
          <w:rFonts w:cstheme="minorHAnsi"/>
          <w:sz w:val="20"/>
          <w:szCs w:val="20"/>
          <w:lang w:val="fr-CA"/>
        </w:rPr>
      </w:pPr>
      <w:r w:rsidRPr="00C1085A">
        <w:rPr>
          <w:rFonts w:cstheme="minorHAnsi"/>
          <w:sz w:val="20"/>
          <w:szCs w:val="20"/>
          <w:lang w:val="fr-CA"/>
        </w:rPr>
        <w:t>Quelle était la raison de la déviation de la pratique habituelle :</w:t>
      </w:r>
    </w:p>
    <w:p w14:paraId="3C4B1A59" w14:textId="158F4BC6" w:rsidR="000E0513" w:rsidRPr="00C1085A" w:rsidRDefault="00DD01E8" w:rsidP="00852FAF">
      <w:pPr>
        <w:spacing w:after="0" w:line="240" w:lineRule="auto"/>
        <w:rPr>
          <w:rFonts w:cstheme="minorHAnsi"/>
          <w:sz w:val="20"/>
          <w:szCs w:val="20"/>
          <w:lang w:val="fr-FR"/>
        </w:rPr>
      </w:pPr>
      <w:sdt>
        <w:sdtPr>
          <w:rPr>
            <w:rFonts w:cstheme="minorHAnsi"/>
            <w:sz w:val="20"/>
            <w:szCs w:val="20"/>
            <w:lang w:val="fr-FR"/>
          </w:rPr>
          <w:id w:val="1111550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513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0E0513" w:rsidRPr="00C1085A">
        <w:rPr>
          <w:rFonts w:cstheme="minorHAnsi"/>
          <w:sz w:val="20"/>
          <w:szCs w:val="20"/>
          <w:lang w:val="fr-FR"/>
        </w:rPr>
        <w:t xml:space="preserve"> </w:t>
      </w:r>
      <w:r w:rsidR="00852FAF" w:rsidRPr="00C1085A">
        <w:rPr>
          <w:rFonts w:cstheme="minorHAnsi"/>
          <w:sz w:val="20"/>
          <w:szCs w:val="20"/>
          <w:lang w:val="fr-CA"/>
        </w:rPr>
        <w:t>Des considérations directes portées à la prestation de soins de santé en raison de la COVID-19 (p. ex. patient ayant obtenu un résultat positif de la COVID-19)</w:t>
      </w:r>
    </w:p>
    <w:p w14:paraId="2B0C01FC" w14:textId="487D4E74" w:rsidR="000E0513" w:rsidRPr="00C1085A" w:rsidRDefault="00DD01E8" w:rsidP="00C1085A">
      <w:pPr>
        <w:spacing w:after="120" w:line="240" w:lineRule="auto"/>
        <w:rPr>
          <w:rFonts w:cstheme="minorHAnsi"/>
          <w:sz w:val="20"/>
          <w:szCs w:val="20"/>
          <w:lang w:val="fr-FR"/>
        </w:rPr>
      </w:pPr>
      <w:sdt>
        <w:sdtPr>
          <w:rPr>
            <w:rFonts w:cstheme="minorHAnsi"/>
            <w:sz w:val="20"/>
            <w:szCs w:val="20"/>
            <w:lang w:val="fr-FR"/>
          </w:rPr>
          <w:id w:val="-665699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513" w:rsidRPr="00C1085A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0E0513" w:rsidRPr="00C1085A">
        <w:rPr>
          <w:rFonts w:cstheme="minorHAnsi"/>
          <w:sz w:val="20"/>
          <w:szCs w:val="20"/>
          <w:lang w:val="fr-FR"/>
        </w:rPr>
        <w:t xml:space="preserve"> </w:t>
      </w:r>
      <w:r w:rsidR="00852FAF" w:rsidRPr="00C1085A">
        <w:rPr>
          <w:rFonts w:cstheme="minorHAnsi"/>
          <w:sz w:val="20"/>
          <w:szCs w:val="20"/>
          <w:lang w:val="fr-CA"/>
        </w:rPr>
        <w:t>Une relation indirecte avec la COVID-19 (p. ex. préférence du patient, etc.)</w:t>
      </w:r>
    </w:p>
    <w:p w14:paraId="102BE864" w14:textId="60AA7960" w:rsidR="00390FD0" w:rsidRPr="00C1085A" w:rsidRDefault="00852FAF" w:rsidP="00852FAF">
      <w:pPr>
        <w:spacing w:after="0"/>
        <w:rPr>
          <w:rFonts w:cstheme="minorHAnsi"/>
          <w:sz w:val="20"/>
          <w:szCs w:val="20"/>
          <w:lang w:val="fr-CA"/>
        </w:rPr>
      </w:pPr>
      <w:r w:rsidRPr="00C1085A">
        <w:rPr>
          <w:rFonts w:cstheme="minorHAnsi"/>
          <w:sz w:val="20"/>
          <w:szCs w:val="20"/>
          <w:lang w:val="fr-CA"/>
        </w:rPr>
        <w:t xml:space="preserve">Si vous avez répondu non, veuillez remplir le tableau ci-dessous - </w:t>
      </w:r>
      <w:r w:rsidRPr="00C1085A">
        <w:rPr>
          <w:rFonts w:cstheme="minorHAnsi"/>
          <w:b/>
          <w:bCs/>
          <w:sz w:val="20"/>
          <w:szCs w:val="20"/>
          <w:lang w:val="fr-CA"/>
        </w:rPr>
        <w:t>veuillez cocher toutes les réponses applicables.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52742" w:rsidRPr="00C1085A" w14:paraId="47D0E88B" w14:textId="77777777" w:rsidTr="00252742">
        <w:tc>
          <w:tcPr>
            <w:tcW w:w="9576" w:type="dxa"/>
            <w:gridSpan w:val="2"/>
            <w:shd w:val="clear" w:color="auto" w:fill="C75B12"/>
          </w:tcPr>
          <w:p w14:paraId="26DB5822" w14:textId="4A6A984B" w:rsidR="00252742" w:rsidRPr="00C1085A" w:rsidRDefault="00852FAF" w:rsidP="00252742">
            <w:pPr>
              <w:rPr>
                <w:rFonts w:cstheme="minorHAnsi"/>
                <w:color w:val="FFFFFF" w:themeColor="background1"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fr-CA"/>
              </w:rPr>
              <w:t>Déviation de la pratique de radiothérapie comparativement à la pratique en milieu institutionnel habituelle</w:t>
            </w:r>
          </w:p>
        </w:tc>
      </w:tr>
      <w:tr w:rsidR="00252742" w:rsidRPr="00C1085A" w14:paraId="7E0C3218" w14:textId="77777777" w:rsidTr="00390FD0">
        <w:tc>
          <w:tcPr>
            <w:tcW w:w="4788" w:type="dxa"/>
            <w:shd w:val="clear" w:color="auto" w:fill="auto"/>
          </w:tcPr>
          <w:p w14:paraId="3475EE52" w14:textId="500BF5FC" w:rsidR="00252742" w:rsidRPr="00C1085A" w:rsidRDefault="00252742" w:rsidP="00252742">
            <w:pPr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D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é</w:t>
            </w: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tail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s</w:t>
            </w:r>
          </w:p>
        </w:tc>
        <w:tc>
          <w:tcPr>
            <w:tcW w:w="4788" w:type="dxa"/>
            <w:shd w:val="clear" w:color="auto" w:fill="auto"/>
          </w:tcPr>
          <w:p w14:paraId="2B4480C1" w14:textId="3A27B844" w:rsidR="00252742" w:rsidRPr="00C1085A" w:rsidRDefault="00252742" w:rsidP="00252742">
            <w:pPr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Comment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aires</w:t>
            </w:r>
          </w:p>
        </w:tc>
      </w:tr>
      <w:tr w:rsidR="00252742" w:rsidRPr="00C1085A" w14:paraId="11311382" w14:textId="77777777" w:rsidTr="00252742">
        <w:tc>
          <w:tcPr>
            <w:tcW w:w="4788" w:type="dxa"/>
          </w:tcPr>
          <w:p w14:paraId="34EAB596" w14:textId="024B88E9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77953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852FAF" w:rsidRPr="00C1085A">
              <w:rPr>
                <w:rFonts w:eastAsia="MS Gothic" w:cstheme="minorHAnsi"/>
                <w:sz w:val="20"/>
                <w:szCs w:val="20"/>
                <w:lang w:val="fr-CA"/>
              </w:rPr>
              <w:t>Aucune utilisation de radiothérapie</w:t>
            </w:r>
          </w:p>
        </w:tc>
        <w:tc>
          <w:tcPr>
            <w:tcW w:w="4788" w:type="dxa"/>
          </w:tcPr>
          <w:sdt>
            <w:sdtPr>
              <w:rPr>
                <w:rFonts w:cstheme="minorHAnsi"/>
                <w:color w:val="808080" w:themeColor="background1" w:themeShade="80"/>
                <w:sz w:val="20"/>
                <w:szCs w:val="20"/>
                <w:lang w:val="fr-FR"/>
              </w:rPr>
              <w:id w:val="1071779282"/>
              <w:placeholder>
                <w:docPart w:val="DefaultPlaceholder_-1854013440"/>
              </w:placeholder>
              <w:text/>
            </w:sdtPr>
            <w:sdtEndPr/>
            <w:sdtContent>
              <w:p w14:paraId="2B450081" w14:textId="24EFE1AA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FR"/>
                  </w:rPr>
                  <w:t>p. ex. omission de la thérapie du dôme vaginal pour un cancer de l’endomètre</w:t>
                </w:r>
              </w:p>
            </w:sdtContent>
          </w:sdt>
        </w:tc>
      </w:tr>
      <w:tr w:rsidR="00252742" w:rsidRPr="00C1085A" w14:paraId="59C60B83" w14:textId="77777777" w:rsidTr="00252742">
        <w:tc>
          <w:tcPr>
            <w:tcW w:w="4788" w:type="dxa"/>
          </w:tcPr>
          <w:p w14:paraId="22C61003" w14:textId="08B712D0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118844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852FAF" w:rsidRPr="00C1085A">
              <w:rPr>
                <w:rFonts w:eastAsia="MS Gothic" w:cstheme="minorHAnsi"/>
                <w:sz w:val="20"/>
                <w:szCs w:val="20"/>
                <w:lang w:val="fr-CA"/>
              </w:rPr>
              <w:t>Radiothérapie retardée pour ce groupe de patients – (nouvelle politique institutionnelle sur la COVID)</w:t>
            </w:r>
          </w:p>
        </w:tc>
        <w:tc>
          <w:tcPr>
            <w:tcW w:w="4788" w:type="dxa"/>
          </w:tcPr>
          <w:p w14:paraId="2360F5E5" w14:textId="7B56F37D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743103442"/>
                <w:placeholder>
                  <w:docPart w:val="ED20D2244EA64434B1C290118DBA5CC7"/>
                </w:placeholder>
                <w:showingPlcHdr/>
                <w:text w:multiLine="1"/>
              </w:sdtPr>
              <w:sdtEndPr/>
              <w:sdtContent>
                <w:r w:rsidR="00C1085A" w:rsidRPr="00C1085A">
                  <w:rPr>
                    <w:rFonts w:cstheme="minorHAnsi"/>
                    <w:color w:val="7F7F7F" w:themeColor="text1" w:themeTint="80"/>
                    <w:sz w:val="20"/>
                    <w:szCs w:val="20"/>
                    <w:lang w:val="fr-CA"/>
                  </w:rPr>
                  <w:t xml:space="preserve">p. ex. </w:t>
                </w:r>
                <w:r w:rsidR="00C1085A"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 xml:space="preserve">traitement différé du cancer de la prostate </w:t>
                </w:r>
                <w:r w:rsidR="00C1085A"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pour toute maladie de stade précoce</w:t>
                </w:r>
              </w:sdtContent>
            </w:sdt>
          </w:p>
        </w:tc>
      </w:tr>
      <w:tr w:rsidR="00252742" w:rsidRPr="00C1085A" w14:paraId="7CAA5FC1" w14:textId="77777777" w:rsidTr="00252742">
        <w:tc>
          <w:tcPr>
            <w:tcW w:w="4788" w:type="dxa"/>
          </w:tcPr>
          <w:p w14:paraId="1DB478B5" w14:textId="3397E32B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128842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852FAF" w:rsidRPr="00C1085A">
              <w:rPr>
                <w:rFonts w:eastAsia="MS Gothic" w:cstheme="minorHAnsi"/>
                <w:sz w:val="20"/>
                <w:szCs w:val="20"/>
                <w:lang w:val="fr-CA"/>
              </w:rPr>
              <w:t>Traitement de radiothérapie retardé spécifiquement pour ce patient</w:t>
            </w:r>
          </w:p>
        </w:tc>
        <w:tc>
          <w:tcPr>
            <w:tcW w:w="4788" w:type="dxa"/>
          </w:tcPr>
          <w:p w14:paraId="2F87829C" w14:textId="2DC1D98E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0"/>
                  <w:szCs w:val="20"/>
                  <w:lang w:val="fr-CA"/>
                </w:rPr>
                <w:id w:val="1474406114"/>
                <w:placeholder>
                  <w:docPart w:val="2BAD1606248841AE95B589C52D8E116C"/>
                </w:placeholder>
                <w:text w:multiLine="1"/>
              </w:sdtPr>
              <w:sdtEndPr/>
              <w:sdtContent>
                <w:r w:rsidR="00C1085A"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 ex. traitement néo-adjuvant utilisé pour différer la radiothérapie</w:t>
                </w:r>
              </w:sdtContent>
            </w:sdt>
          </w:p>
        </w:tc>
      </w:tr>
      <w:tr w:rsidR="00252742" w:rsidRPr="00C1085A" w14:paraId="0AF0F1DE" w14:textId="77777777" w:rsidTr="00252742">
        <w:tc>
          <w:tcPr>
            <w:tcW w:w="4788" w:type="dxa"/>
          </w:tcPr>
          <w:p w14:paraId="2F285B16" w14:textId="75520527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98696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852FAF" w:rsidRPr="00C1085A">
              <w:rPr>
                <w:rFonts w:eastAsia="MS Gothic" w:cstheme="minorHAnsi"/>
                <w:sz w:val="20"/>
                <w:szCs w:val="20"/>
                <w:lang w:val="fr-CA"/>
              </w:rPr>
              <w:t>Dose altérée / protocole de fractionnement</w:t>
            </w:r>
          </w:p>
        </w:tc>
        <w:tc>
          <w:tcPr>
            <w:tcW w:w="4788" w:type="dxa"/>
          </w:tcPr>
          <w:sdt>
            <w:sdtPr>
              <w:rPr>
                <w:rFonts w:cstheme="minorHAnsi"/>
                <w:sz w:val="20"/>
                <w:szCs w:val="20"/>
                <w:lang w:val="fr-FR"/>
              </w:rPr>
              <w:id w:val="2120790425"/>
              <w:placeholder>
                <w:docPart w:val="51F86DE71D09442795D80A730FBEFA64"/>
              </w:placeholder>
              <w:showingPlcHdr/>
              <w:text w:multiLine="1"/>
            </w:sdtPr>
            <w:sdtEndPr/>
            <w:sdtContent>
              <w:p w14:paraId="3A3B2B17" w14:textId="25849573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>p. ex. 5 fractions pour le cancer du sein</w:t>
                </w:r>
              </w:p>
            </w:sdtContent>
          </w:sdt>
        </w:tc>
      </w:tr>
      <w:tr w:rsidR="00252742" w:rsidRPr="00C1085A" w14:paraId="1C5EC5A0" w14:textId="77777777" w:rsidTr="00252742">
        <w:tc>
          <w:tcPr>
            <w:tcW w:w="4788" w:type="dxa"/>
          </w:tcPr>
          <w:p w14:paraId="587B8353" w14:textId="020611A0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136474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252742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852FAF" w:rsidRPr="00C1085A">
              <w:rPr>
                <w:rFonts w:eastAsia="MS Gothic" w:cstheme="minorHAnsi"/>
                <w:sz w:val="20"/>
                <w:szCs w:val="20"/>
                <w:lang w:val="fr-CA"/>
              </w:rPr>
              <w:t>Radiothérapie utilisée comme solution de rechange à la chirurgie ou à un autre traitement habituel</w:t>
            </w:r>
          </w:p>
        </w:tc>
        <w:tc>
          <w:tcPr>
            <w:tcW w:w="4788" w:type="dxa"/>
          </w:tcPr>
          <w:sdt>
            <w:sdtPr>
              <w:rPr>
                <w:rFonts w:cstheme="minorHAnsi"/>
                <w:sz w:val="20"/>
                <w:szCs w:val="20"/>
                <w:lang w:val="fr-FR"/>
              </w:rPr>
              <w:id w:val="-1849320027"/>
              <w:placeholder>
                <w:docPart w:val="91C562A023CA406C990AB9A02854F3AC"/>
              </w:placeholder>
              <w:showingPlcHdr/>
              <w:text w:multiLine="1"/>
            </w:sdtPr>
            <w:sdtEndPr/>
            <w:sdtContent>
              <w:p w14:paraId="1569F167" w14:textId="70546568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>p. ex. la chirurgie habituelle n'est pas possible</w:t>
                </w:r>
              </w:p>
            </w:sdtContent>
          </w:sdt>
        </w:tc>
      </w:tr>
      <w:tr w:rsidR="00252742" w:rsidRPr="00C1085A" w14:paraId="4FA36DF3" w14:textId="77777777" w:rsidTr="00252742">
        <w:tc>
          <w:tcPr>
            <w:tcW w:w="4788" w:type="dxa"/>
            <w:tcBorders>
              <w:bottom w:val="single" w:sz="4" w:space="0" w:color="auto"/>
            </w:tcBorders>
          </w:tcPr>
          <w:p w14:paraId="7AD0505B" w14:textId="575F3DE1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1321348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71F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cstheme="minorHAnsi"/>
                <w:sz w:val="20"/>
                <w:szCs w:val="20"/>
                <w:lang w:val="fr-FR"/>
              </w:rPr>
              <w:t xml:space="preserve">Autre </w:t>
            </w:r>
            <w:r w:rsidR="00252742" w:rsidRPr="00C1085A">
              <w:rPr>
                <w:rFonts w:cstheme="minorHAnsi"/>
                <w:sz w:val="20"/>
                <w:szCs w:val="20"/>
                <w:lang w:val="fr-FR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49345738"/>
                <w:placeholder>
                  <w:docPart w:val="36D5727B9BA346BE9773B17374310466"/>
                </w:placeholder>
                <w:showingPlcHdr/>
                <w:text w:multiLine="1"/>
              </w:sdtPr>
              <w:sdtEndPr/>
              <w:sdtContent>
                <w:r w:rsidR="00C1085A" w:rsidRPr="00C1085A">
                  <w:rPr>
                    <w:rFonts w:eastAsia="MS Gothic" w:cstheme="minorHAnsi"/>
                    <w:color w:val="7F7F7F" w:themeColor="text1" w:themeTint="80"/>
                    <w:sz w:val="20"/>
                    <w:szCs w:val="20"/>
                    <w:lang w:val="fr-CA"/>
                  </w:rPr>
                  <w:t>Veuillez préciser</w:t>
                </w:r>
              </w:sdtContent>
            </w:sdt>
          </w:p>
        </w:tc>
        <w:tc>
          <w:tcPr>
            <w:tcW w:w="4788" w:type="dxa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  <w:sz w:val="20"/>
                <w:szCs w:val="20"/>
                <w:lang w:val="fr-FR"/>
              </w:rPr>
              <w:id w:val="470175766"/>
              <w:placeholder>
                <w:docPart w:val="B5F6CACBF2634C2292E022C8DBD74003"/>
              </w:placeholder>
              <w:showingPlcHdr/>
              <w:text w:multiLine="1"/>
            </w:sdtPr>
            <w:sdtEndPr/>
            <w:sdtContent>
              <w:p w14:paraId="24A7ACF8" w14:textId="59267823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>Cliquer ou appuyer ici pour saisir le texte</w:t>
                </w:r>
              </w:p>
            </w:sdtContent>
          </w:sdt>
        </w:tc>
      </w:tr>
      <w:tr w:rsidR="00252742" w:rsidRPr="00C1085A" w14:paraId="0234DD51" w14:textId="77777777" w:rsidTr="00CE4B33">
        <w:tc>
          <w:tcPr>
            <w:tcW w:w="9576" w:type="dxa"/>
            <w:gridSpan w:val="2"/>
            <w:shd w:val="clear" w:color="auto" w:fill="C75B12"/>
          </w:tcPr>
          <w:p w14:paraId="5041AA73" w14:textId="499EDB15" w:rsidR="00252742" w:rsidRPr="00C1085A" w:rsidRDefault="00852FAF" w:rsidP="00CE4B33">
            <w:pPr>
              <w:rPr>
                <w:rFonts w:cstheme="minorHAnsi"/>
                <w:color w:val="FFFFFF" w:themeColor="background1"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fr-CA"/>
              </w:rPr>
              <w:t>Obstacles ou déviations majeurs des soins habituels autres que la radiothérapie</w:t>
            </w:r>
          </w:p>
        </w:tc>
      </w:tr>
      <w:tr w:rsidR="00252742" w:rsidRPr="00C1085A" w14:paraId="438AC819" w14:textId="77777777" w:rsidTr="00390FD0">
        <w:tc>
          <w:tcPr>
            <w:tcW w:w="4788" w:type="dxa"/>
            <w:shd w:val="clear" w:color="auto" w:fill="auto"/>
          </w:tcPr>
          <w:p w14:paraId="411B103E" w14:textId="7CD80653" w:rsidR="00252742" w:rsidRPr="00C1085A" w:rsidRDefault="00252742" w:rsidP="00CE4B33">
            <w:pPr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D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é</w:t>
            </w: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tail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s</w:t>
            </w:r>
          </w:p>
        </w:tc>
        <w:tc>
          <w:tcPr>
            <w:tcW w:w="4788" w:type="dxa"/>
            <w:shd w:val="clear" w:color="auto" w:fill="auto"/>
          </w:tcPr>
          <w:p w14:paraId="464AED9F" w14:textId="547DA664" w:rsidR="00252742" w:rsidRPr="00C1085A" w:rsidRDefault="00252742" w:rsidP="00CE4B33">
            <w:pPr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Comment</w:t>
            </w:r>
            <w:r w:rsidR="00852FAF" w:rsidRPr="00C1085A">
              <w:rPr>
                <w:rFonts w:cstheme="minorHAnsi"/>
                <w:b/>
                <w:bCs/>
                <w:sz w:val="20"/>
                <w:szCs w:val="20"/>
                <w:lang w:val="fr-FR"/>
              </w:rPr>
              <w:t>aires</w:t>
            </w:r>
          </w:p>
        </w:tc>
      </w:tr>
      <w:tr w:rsidR="00252742" w:rsidRPr="00C1085A" w14:paraId="3DEFB0AA" w14:textId="77777777" w:rsidTr="00CE4B33">
        <w:tc>
          <w:tcPr>
            <w:tcW w:w="4788" w:type="dxa"/>
          </w:tcPr>
          <w:p w14:paraId="3E2B5108" w14:textId="284A49AA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-11699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Diagnostic retardé</w:t>
            </w:r>
          </w:p>
        </w:tc>
        <w:sdt>
          <w:sdtPr>
            <w:rPr>
              <w:rFonts w:cstheme="minorHAnsi"/>
              <w:color w:val="808080" w:themeColor="background1" w:themeShade="80"/>
              <w:sz w:val="20"/>
              <w:szCs w:val="20"/>
              <w:lang w:val="fr-CA"/>
            </w:rPr>
            <w:id w:val="-506899885"/>
            <w:placeholder>
              <w:docPart w:val="365C5F43490046B0A4823CEA595BA0D8"/>
            </w:placeholder>
            <w:text w:multiLine="1"/>
          </w:sdtPr>
          <w:sdtEndPr/>
          <w:sdtContent>
            <w:tc>
              <w:tcPr>
                <w:tcW w:w="4788" w:type="dxa"/>
              </w:tcPr>
              <w:p w14:paraId="1ED0739A" w14:textId="3AD2AEC7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 ex. biopsie ou chirurgie de dépistage</w:t>
                </w:r>
              </w:p>
            </w:tc>
          </w:sdtContent>
        </w:sdt>
      </w:tr>
      <w:tr w:rsidR="00252742" w:rsidRPr="00C1085A" w14:paraId="095E9061" w14:textId="77777777" w:rsidTr="00CE4B33">
        <w:tc>
          <w:tcPr>
            <w:tcW w:w="4788" w:type="dxa"/>
          </w:tcPr>
          <w:p w14:paraId="2F593BCE" w14:textId="56C1A5FF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24199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Renseignements sur les cas sous-optimaux</w:t>
            </w:r>
          </w:p>
        </w:tc>
        <w:sdt>
          <w:sdtPr>
            <w:rPr>
              <w:rFonts w:cstheme="minorHAnsi"/>
              <w:color w:val="808080" w:themeColor="background1" w:themeShade="80"/>
              <w:sz w:val="20"/>
              <w:szCs w:val="20"/>
              <w:lang w:val="fr-CA"/>
            </w:rPr>
            <w:id w:val="-1818260789"/>
            <w:placeholder>
              <w:docPart w:val="DF46460DD2164A41991E76FC4EA535F1"/>
            </w:placeholder>
            <w:text w:multiLine="1"/>
          </w:sdtPr>
          <w:sdtEndPr/>
          <w:sdtContent>
            <w:tc>
              <w:tcPr>
                <w:tcW w:w="4788" w:type="dxa"/>
              </w:tcPr>
              <w:p w14:paraId="0D5823B5" w14:textId="43FF863C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 ex. diagnostic formel ou non-disponibilité des marqueurs tumoraux</w:t>
                </w:r>
              </w:p>
            </w:tc>
          </w:sdtContent>
        </w:sdt>
      </w:tr>
      <w:tr w:rsidR="00252742" w:rsidRPr="00C1085A" w14:paraId="2216B762" w14:textId="77777777" w:rsidTr="00CE4B33">
        <w:tc>
          <w:tcPr>
            <w:tcW w:w="4788" w:type="dxa"/>
          </w:tcPr>
          <w:p w14:paraId="0BD58081" w14:textId="5085303D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21609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Stadification/examen retardé</w:t>
            </w:r>
          </w:p>
        </w:tc>
        <w:sdt>
          <w:sdtPr>
            <w:rPr>
              <w:rFonts w:cstheme="minorHAnsi"/>
              <w:color w:val="808080" w:themeColor="background1" w:themeShade="80"/>
              <w:sz w:val="20"/>
              <w:szCs w:val="20"/>
              <w:lang w:val="fr-CA"/>
            </w:rPr>
            <w:id w:val="-109896485"/>
            <w:placeholder>
              <w:docPart w:val="113CCF9299F6439CB875C72D81CD78FF"/>
            </w:placeholder>
            <w:text w:multiLine="1"/>
          </w:sdtPr>
          <w:sdtEndPr/>
          <w:sdtContent>
            <w:tc>
              <w:tcPr>
                <w:tcW w:w="4788" w:type="dxa"/>
              </w:tcPr>
              <w:p w14:paraId="18AF8F3C" w14:textId="08A455C0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 ex. retard de la stadification par tomodensitométrie/IRM; retard de la TEP</w:t>
                </w:r>
              </w:p>
            </w:tc>
          </w:sdtContent>
        </w:sdt>
      </w:tr>
      <w:tr w:rsidR="00252742" w:rsidRPr="00C1085A" w14:paraId="27AB04AD" w14:textId="77777777" w:rsidTr="00CE4B33">
        <w:tc>
          <w:tcPr>
            <w:tcW w:w="4788" w:type="dxa"/>
          </w:tcPr>
          <w:p w14:paraId="5C85E21F" w14:textId="72633F07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37542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Chirurgie retardée ou non disponible</w:t>
            </w:r>
          </w:p>
        </w:tc>
        <w:sdt>
          <w:sdtPr>
            <w:rPr>
              <w:rFonts w:cstheme="minorHAnsi"/>
              <w:sz w:val="20"/>
              <w:szCs w:val="20"/>
              <w:lang w:val="fr-FR"/>
            </w:rPr>
            <w:id w:val="534475864"/>
            <w:placeholder>
              <w:docPart w:val="9194EAA41F084DF89B6DF7B09F13CDE1"/>
            </w:placeholder>
            <w:showingPlcHdr/>
            <w:text/>
          </w:sdtPr>
          <w:sdtEndPr/>
          <w:sdtContent>
            <w:tc>
              <w:tcPr>
                <w:tcW w:w="4788" w:type="dxa"/>
              </w:tcPr>
              <w:p w14:paraId="1740AFF5" w14:textId="08CEEA21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 ex. ressources chirurgicales non disponibles</w:t>
                </w:r>
              </w:p>
            </w:tc>
          </w:sdtContent>
        </w:sdt>
      </w:tr>
      <w:tr w:rsidR="00252742" w:rsidRPr="00C1085A" w14:paraId="1F8B5A78" w14:textId="77777777" w:rsidTr="00CE4B33">
        <w:tc>
          <w:tcPr>
            <w:tcW w:w="4788" w:type="dxa"/>
          </w:tcPr>
          <w:p w14:paraId="66DF1CF0" w14:textId="70391933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34467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Traitement systémique (néo-)adjuvant retardé ou non disponible</w:t>
            </w:r>
          </w:p>
        </w:tc>
        <w:tc>
          <w:tcPr>
            <w:tcW w:w="4788" w:type="dxa"/>
          </w:tcPr>
          <w:p w14:paraId="186616F4" w14:textId="2D2F57CB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0"/>
                  <w:szCs w:val="20"/>
                  <w:lang w:val="fr-CA"/>
                </w:rPr>
                <w:id w:val="-69438021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C1085A"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 ex. chimiothérapie adjuvante ne convenant pas au patient</w:t>
                </w:r>
              </w:sdtContent>
            </w:sdt>
            <w:r w:rsidR="00252742" w:rsidRPr="00C1085A">
              <w:rPr>
                <w:rFonts w:cstheme="minorHAnsi"/>
                <w:color w:val="808080" w:themeColor="background1" w:themeShade="80"/>
                <w:sz w:val="20"/>
                <w:szCs w:val="20"/>
                <w:lang w:val="fr-FR"/>
              </w:rPr>
              <w:t xml:space="preserve"> </w:t>
            </w:r>
          </w:p>
        </w:tc>
      </w:tr>
      <w:tr w:rsidR="00252742" w:rsidRPr="00C1085A" w14:paraId="5628C816" w14:textId="77777777" w:rsidTr="00CE4B33">
        <w:tc>
          <w:tcPr>
            <w:tcW w:w="4788" w:type="dxa"/>
          </w:tcPr>
          <w:p w14:paraId="401A808A" w14:textId="7908F63E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727114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eastAsia="MS Gothic" w:cstheme="minorHAnsi"/>
                <w:sz w:val="20"/>
                <w:szCs w:val="20"/>
                <w:lang w:val="fr-CA"/>
              </w:rPr>
              <w:t>Soins paramédicaux retardés ou non disponibles</w:t>
            </w:r>
          </w:p>
        </w:tc>
        <w:tc>
          <w:tcPr>
            <w:tcW w:w="4788" w:type="dxa"/>
          </w:tcPr>
          <w:sdt>
            <w:sdtPr>
              <w:rPr>
                <w:rFonts w:cstheme="minorHAnsi"/>
                <w:sz w:val="20"/>
                <w:szCs w:val="20"/>
                <w:lang w:val="fr-FR"/>
              </w:rPr>
              <w:id w:val="2033300506"/>
              <w:placeholder>
                <w:docPart w:val="EE5819399CC94A1EBDF2039B38468F03"/>
              </w:placeholder>
              <w:showingPlcHdr/>
              <w:text w:multiLine="1"/>
            </w:sdtPr>
            <w:sdtEndPr/>
            <w:sdtContent>
              <w:p w14:paraId="53C20AE5" w14:textId="035D8E23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Fonts w:cstheme="minorHAnsi"/>
                    <w:color w:val="808080" w:themeColor="background1" w:themeShade="80"/>
                    <w:sz w:val="20"/>
                    <w:szCs w:val="20"/>
                    <w:lang w:val="fr-CA"/>
                  </w:rPr>
                  <w:t>p. ex. soins dentaires non disponibles</w:t>
                </w:r>
              </w:p>
            </w:sdtContent>
          </w:sdt>
        </w:tc>
      </w:tr>
      <w:tr w:rsidR="00252742" w:rsidRPr="00C1085A" w14:paraId="04484204" w14:textId="77777777" w:rsidTr="000E0513">
        <w:tc>
          <w:tcPr>
            <w:tcW w:w="4788" w:type="dxa"/>
            <w:tcBorders>
              <w:bottom w:val="single" w:sz="4" w:space="0" w:color="auto"/>
            </w:tcBorders>
          </w:tcPr>
          <w:p w14:paraId="78C880D6" w14:textId="099539BF" w:rsidR="00252742" w:rsidRPr="00C1085A" w:rsidRDefault="00DD01E8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36001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742" w:rsidRPr="00C1085A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D7171F" w:rsidRPr="00C1085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="000A3F25" w:rsidRPr="00C1085A">
              <w:rPr>
                <w:rFonts w:cstheme="minorHAnsi"/>
                <w:sz w:val="20"/>
                <w:szCs w:val="20"/>
                <w:lang w:val="fr-FR"/>
              </w:rPr>
              <w:t xml:space="preserve">Autre </w:t>
            </w:r>
            <w:r w:rsidR="00252742" w:rsidRPr="00C1085A">
              <w:rPr>
                <w:rFonts w:cstheme="minorHAnsi"/>
                <w:sz w:val="20"/>
                <w:szCs w:val="20"/>
                <w:lang w:val="fr-FR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971236299"/>
                <w:placeholder>
                  <w:docPart w:val="0DBE475ABA714FB2A9C6D7E22E3B10D5"/>
                </w:placeholder>
                <w:showingPlcHdr/>
                <w:text w:multiLine="1"/>
              </w:sdtPr>
              <w:sdtEndPr/>
              <w:sdtContent>
                <w:r w:rsidR="00C1085A" w:rsidRPr="00C1085A">
                  <w:rPr>
                    <w:rFonts w:eastAsia="MS Gothic" w:cstheme="minorHAnsi"/>
                    <w:color w:val="7F7F7F" w:themeColor="text1" w:themeTint="80"/>
                    <w:sz w:val="20"/>
                    <w:szCs w:val="20"/>
                    <w:lang w:val="fr-CA"/>
                  </w:rPr>
                  <w:t>Veuillez préciser</w:t>
                </w:r>
              </w:sdtContent>
            </w:sdt>
          </w:p>
        </w:tc>
        <w:tc>
          <w:tcPr>
            <w:tcW w:w="4788" w:type="dxa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  <w:sz w:val="20"/>
                <w:szCs w:val="20"/>
                <w:lang w:val="fr-FR"/>
              </w:rPr>
              <w:id w:val="-1641958940"/>
              <w:placeholder>
                <w:docPart w:val="C5222993E229441D8A98D97AD8FF4FA5"/>
              </w:placeholder>
              <w:showingPlcHdr/>
              <w:text w:multiLine="1"/>
            </w:sdtPr>
            <w:sdtEndPr/>
            <w:sdtContent>
              <w:p w14:paraId="3F037FBD" w14:textId="0E49D952" w:rsidR="00252742" w:rsidRPr="00C1085A" w:rsidRDefault="00C1085A" w:rsidP="00252742">
                <w:pPr>
                  <w:rPr>
                    <w:rFonts w:cstheme="minorHAnsi"/>
                    <w:sz w:val="20"/>
                    <w:szCs w:val="20"/>
                    <w:lang w:val="fr-FR"/>
                  </w:rPr>
                </w:pPr>
                <w:r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>Cliquer ou appuyer ici pour saisir le texte</w:t>
                </w:r>
              </w:p>
            </w:sdtContent>
          </w:sdt>
        </w:tc>
      </w:tr>
      <w:tr w:rsidR="000E0513" w:rsidRPr="00C1085A" w14:paraId="65A21E0E" w14:textId="77777777" w:rsidTr="000E0513">
        <w:tc>
          <w:tcPr>
            <w:tcW w:w="9576" w:type="dxa"/>
            <w:gridSpan w:val="2"/>
            <w:tcBorders>
              <w:left w:val="nil"/>
              <w:right w:val="nil"/>
            </w:tcBorders>
          </w:tcPr>
          <w:p w14:paraId="408FBF13" w14:textId="77777777" w:rsidR="000E0513" w:rsidRPr="00C1085A" w:rsidRDefault="000E0513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</w:p>
        </w:tc>
      </w:tr>
      <w:tr w:rsidR="000E0513" w:rsidRPr="00C1085A" w14:paraId="65DCA084" w14:textId="77777777" w:rsidTr="00A72323">
        <w:tc>
          <w:tcPr>
            <w:tcW w:w="9576" w:type="dxa"/>
            <w:gridSpan w:val="2"/>
          </w:tcPr>
          <w:p w14:paraId="16E4E2C7" w14:textId="0C6B40BD" w:rsidR="000E0513" w:rsidRPr="00C1085A" w:rsidRDefault="000E0513" w:rsidP="00252742">
            <w:pPr>
              <w:rPr>
                <w:rFonts w:cstheme="minorHAnsi"/>
                <w:sz w:val="20"/>
                <w:szCs w:val="20"/>
                <w:lang w:val="fr-FR"/>
              </w:rPr>
            </w:pPr>
            <w:r w:rsidRPr="00C1085A">
              <w:rPr>
                <w:rFonts w:cstheme="minorHAnsi"/>
                <w:sz w:val="20"/>
                <w:szCs w:val="20"/>
                <w:lang w:val="fr-FR"/>
              </w:rPr>
              <w:t>Comment</w:t>
            </w:r>
            <w:r w:rsidR="00C27B9A">
              <w:rPr>
                <w:rFonts w:cstheme="minorHAnsi"/>
                <w:sz w:val="20"/>
                <w:szCs w:val="20"/>
                <w:lang w:val="fr-FR"/>
              </w:rPr>
              <w:t>a</w:t>
            </w:r>
            <w:r w:rsidR="00C27B9A">
              <w:rPr>
                <w:sz w:val="20"/>
                <w:szCs w:val="20"/>
                <w:lang w:val="fr-FR"/>
              </w:rPr>
              <w:t>ire</w:t>
            </w:r>
            <w:r w:rsidRPr="00C1085A">
              <w:rPr>
                <w:rFonts w:cstheme="minorHAnsi"/>
                <w:sz w:val="20"/>
                <w:szCs w:val="20"/>
                <w:lang w:val="fr-FR"/>
              </w:rPr>
              <w:t>s</w:t>
            </w:r>
            <w:r w:rsidR="00C27B9A">
              <w:rPr>
                <w:rFonts w:cstheme="minorHAnsi"/>
                <w:sz w:val="20"/>
                <w:szCs w:val="20"/>
                <w:lang w:val="fr-FR"/>
              </w:rPr>
              <w:t xml:space="preserve"> </w:t>
            </w:r>
            <w:r w:rsidRPr="00C1085A">
              <w:rPr>
                <w:rFonts w:cstheme="minorHAnsi"/>
                <w:sz w:val="20"/>
                <w:szCs w:val="20"/>
                <w:lang w:val="fr-FR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  <w:lang w:val="fr-FR"/>
                </w:rPr>
                <w:id w:val="1303352444"/>
                <w:placeholder>
                  <w:docPart w:val="1B08187A9B144F029DA15D42B74299B0"/>
                </w:placeholder>
                <w:showingPlcHdr/>
                <w:text w:multiLine="1"/>
              </w:sdtPr>
              <w:sdtEndPr/>
              <w:sdtContent>
                <w:r w:rsidR="00C1085A" w:rsidRPr="00C1085A">
                  <w:rPr>
                    <w:rStyle w:val="PlaceholderText"/>
                    <w:rFonts w:cstheme="minorHAnsi"/>
                    <w:sz w:val="20"/>
                    <w:szCs w:val="20"/>
                    <w:lang w:val="fr-CA"/>
                  </w:rPr>
                  <w:t>Cliquer ou appuyer ici pour saisir le texte</w:t>
                </w:r>
              </w:sdtContent>
            </w:sdt>
          </w:p>
        </w:tc>
      </w:tr>
    </w:tbl>
    <w:p w14:paraId="41E348A2" w14:textId="47664505" w:rsidR="00976566" w:rsidRPr="00C1085A" w:rsidRDefault="00976566" w:rsidP="00E677FE">
      <w:pPr>
        <w:spacing w:after="0"/>
        <w:rPr>
          <w:rFonts w:cstheme="minorHAnsi"/>
          <w:sz w:val="20"/>
          <w:szCs w:val="20"/>
          <w:lang w:val="fr-FR"/>
        </w:rPr>
      </w:pPr>
    </w:p>
    <w:p w14:paraId="122D4E53" w14:textId="77777777" w:rsidR="00976566" w:rsidRPr="00C1085A" w:rsidRDefault="00976566" w:rsidP="00A105E1">
      <w:pPr>
        <w:spacing w:after="0"/>
        <w:rPr>
          <w:rFonts w:cstheme="minorHAnsi"/>
          <w:sz w:val="20"/>
          <w:szCs w:val="20"/>
          <w:lang w:val="fr-FR"/>
        </w:rPr>
      </w:pPr>
    </w:p>
    <w:sectPr w:rsidR="00976566" w:rsidRPr="00C1085A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AC180" w14:textId="77777777" w:rsidR="00DD01E8" w:rsidRDefault="00DD01E8" w:rsidP="00650259">
      <w:pPr>
        <w:spacing w:after="0" w:line="240" w:lineRule="auto"/>
      </w:pPr>
      <w:r>
        <w:separator/>
      </w:r>
    </w:p>
  </w:endnote>
  <w:endnote w:type="continuationSeparator" w:id="0">
    <w:p w14:paraId="5BD840E5" w14:textId="77777777" w:rsidR="00DD01E8" w:rsidRDefault="00DD01E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3806547-AB83-4331-BFAA-9A309680FE1A}"/>
    <w:embedBold r:id="rId2" w:fontKey="{71B09E02-168B-493A-A4A5-ACCF521A5D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998F0DA-EF87-4E18-B588-66DD8F59E75A}"/>
    <w:embedBold r:id="rId4" w:fontKey="{8E2CECAA-257D-4BE0-9383-32B8595C8D65}"/>
    <w:embedItalic r:id="rId5" w:fontKey="{ED6756A0-7A58-422D-8DF8-419340A76A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BA04137-5739-4722-BA6C-8F327179D165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5FCA39D-19DA-4E22-A210-01679735269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2171AD7-4E2B-42D7-A019-73750BDF51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0742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4677F1" w14:textId="42218257" w:rsidR="00F019D3" w:rsidRDefault="00F019D3">
        <w:pPr>
          <w:pStyle w:val="Footer"/>
          <w:jc w:val="right"/>
        </w:pPr>
        <w:r>
          <w:rPr>
            <w:rFonts w:ascii="Corbel" w:eastAsia="Calibri" w:hAnsi="Corbel" w:cs="Times New Roman"/>
            <w:b/>
            <w:noProof/>
            <w:color w:val="FFFFFF"/>
            <w:sz w:val="44"/>
            <w:lang w:val="en-CA" w:eastAsia="en-CA"/>
          </w:rPr>
          <w:drawing>
            <wp:anchor distT="0" distB="0" distL="114300" distR="114300" simplePos="0" relativeHeight="251660288" behindDoc="0" locked="0" layoutInCell="1" allowOverlap="1" wp14:anchorId="7EC023B1" wp14:editId="24297205">
              <wp:simplePos x="0" y="0"/>
              <wp:positionH relativeFrom="column">
                <wp:posOffset>-19050</wp:posOffset>
              </wp:positionH>
              <wp:positionV relativeFrom="paragraph">
                <wp:posOffset>-175260</wp:posOffset>
              </wp:positionV>
              <wp:extent cx="1419225" cy="556895"/>
              <wp:effectExtent l="0" t="0" r="9525" b="0"/>
              <wp:wrapNone/>
              <wp:docPr id="6" name="Picture 6" descr="A close 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cpqr_logo_colour_300dpi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5568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6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5DAD23" w14:textId="22340E9E" w:rsidR="00F019D3" w:rsidRDefault="00F01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42C71" w14:textId="77777777" w:rsidR="00DD01E8" w:rsidRDefault="00DD01E8" w:rsidP="00650259">
      <w:pPr>
        <w:spacing w:after="0" w:line="240" w:lineRule="auto"/>
      </w:pPr>
      <w:r>
        <w:separator/>
      </w:r>
    </w:p>
  </w:footnote>
  <w:footnote w:type="continuationSeparator" w:id="0">
    <w:p w14:paraId="36E1A6DB" w14:textId="77777777" w:rsidR="00DD01E8" w:rsidRDefault="00DD01E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C75B12"/>
      <w:tblLook w:val="04A0" w:firstRow="1" w:lastRow="0" w:firstColumn="1" w:lastColumn="0" w:noHBand="0" w:noVBand="1"/>
    </w:tblPr>
    <w:tblGrid>
      <w:gridCol w:w="1350"/>
      <w:gridCol w:w="8000"/>
    </w:tblGrid>
    <w:tr w:rsidR="00852FAF" w:rsidRPr="00335F9D" w14:paraId="44501F59" w14:textId="77777777" w:rsidTr="006152AC">
      <w:trPr>
        <w:trHeight w:val="990"/>
      </w:trPr>
      <w:tc>
        <w:tcPr>
          <w:tcW w:w="1350" w:type="dxa"/>
          <w:shd w:val="clear" w:color="auto" w:fill="C75B12"/>
          <w:vAlign w:val="center"/>
        </w:tcPr>
        <w:p w14:paraId="42D67751" w14:textId="77777777" w:rsidR="00852FAF" w:rsidRPr="00731F26" w:rsidRDefault="00852FAF" w:rsidP="00852FAF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bCs/>
              <w:noProof/>
              <w:color w:val="FFFFFF"/>
              <w:sz w:val="44"/>
              <w:szCs w:val="24"/>
              <w:lang w:val="fr-CA" w:eastAsia="fr-CA"/>
            </w:rPr>
            <w:drawing>
              <wp:anchor distT="0" distB="0" distL="114300" distR="114300" simplePos="0" relativeHeight="251661824" behindDoc="0" locked="0" layoutInCell="1" allowOverlap="1" wp14:anchorId="50CF616A" wp14:editId="3ED8EF4F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1419225" cy="556895"/>
                <wp:effectExtent l="0" t="0" r="9525" b="0"/>
                <wp:wrapNone/>
                <wp:docPr id="2" name="Picture 2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pqr_logo_colour_300dp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556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00" w:type="dxa"/>
          <w:shd w:val="clear" w:color="auto" w:fill="C75B12"/>
          <w:vAlign w:val="center"/>
        </w:tcPr>
        <w:p w14:paraId="38AC47ED" w14:textId="77777777" w:rsidR="00852FAF" w:rsidRPr="00CE1307" w:rsidRDefault="00852FAF" w:rsidP="00852FAF">
          <w:pPr>
            <w:jc w:val="right"/>
            <w:rPr>
              <w:b/>
              <w:lang w:val="fr-CA"/>
            </w:rPr>
          </w:pPr>
          <w:r>
            <w:rPr>
              <w:b/>
              <w:bCs/>
              <w:color w:val="FFFFFF" w:themeColor="background1"/>
              <w:lang w:val="fr-CA"/>
            </w:rPr>
            <w:t>Saisie des déviations de la pratique relative aux nouvelles consultations en radio-oncologie</w:t>
          </w:r>
        </w:p>
      </w:tc>
    </w:tr>
  </w:tbl>
  <w:p w14:paraId="7F94866F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5AA"/>
    <w:rsid w:val="00014584"/>
    <w:rsid w:val="00036E10"/>
    <w:rsid w:val="00052382"/>
    <w:rsid w:val="000607D7"/>
    <w:rsid w:val="0006568A"/>
    <w:rsid w:val="00076F0F"/>
    <w:rsid w:val="00084253"/>
    <w:rsid w:val="000A3F25"/>
    <w:rsid w:val="000D1F49"/>
    <w:rsid w:val="000E0513"/>
    <w:rsid w:val="001154F3"/>
    <w:rsid w:val="001357E7"/>
    <w:rsid w:val="001727CA"/>
    <w:rsid w:val="001C4A3D"/>
    <w:rsid w:val="001E6D39"/>
    <w:rsid w:val="0022677E"/>
    <w:rsid w:val="002462F3"/>
    <w:rsid w:val="00252742"/>
    <w:rsid w:val="002679C7"/>
    <w:rsid w:val="002C56E6"/>
    <w:rsid w:val="00346DE2"/>
    <w:rsid w:val="00347944"/>
    <w:rsid w:val="00361E11"/>
    <w:rsid w:val="00390FD0"/>
    <w:rsid w:val="003B36CF"/>
    <w:rsid w:val="003B4744"/>
    <w:rsid w:val="003E60DC"/>
    <w:rsid w:val="003E612D"/>
    <w:rsid w:val="003F0847"/>
    <w:rsid w:val="003F2D43"/>
    <w:rsid w:val="0040090B"/>
    <w:rsid w:val="0042361D"/>
    <w:rsid w:val="00423764"/>
    <w:rsid w:val="00452DFF"/>
    <w:rsid w:val="0046302A"/>
    <w:rsid w:val="0046460A"/>
    <w:rsid w:val="00471ED7"/>
    <w:rsid w:val="00487D2D"/>
    <w:rsid w:val="004A3109"/>
    <w:rsid w:val="004B134F"/>
    <w:rsid w:val="004C04BE"/>
    <w:rsid w:val="004D19CE"/>
    <w:rsid w:val="004D5D62"/>
    <w:rsid w:val="005112D0"/>
    <w:rsid w:val="00553166"/>
    <w:rsid w:val="00577E06"/>
    <w:rsid w:val="005A3BF7"/>
    <w:rsid w:val="005C5C0A"/>
    <w:rsid w:val="005D2F0B"/>
    <w:rsid w:val="005F2035"/>
    <w:rsid w:val="005F7990"/>
    <w:rsid w:val="0063739C"/>
    <w:rsid w:val="00650259"/>
    <w:rsid w:val="006C14D5"/>
    <w:rsid w:val="006E629B"/>
    <w:rsid w:val="00731F26"/>
    <w:rsid w:val="00760D65"/>
    <w:rsid w:val="00770F25"/>
    <w:rsid w:val="007A31E3"/>
    <w:rsid w:val="007A35A8"/>
    <w:rsid w:val="007B0A85"/>
    <w:rsid w:val="007C6A52"/>
    <w:rsid w:val="007D3AFD"/>
    <w:rsid w:val="0082043E"/>
    <w:rsid w:val="008352FF"/>
    <w:rsid w:val="00852FAF"/>
    <w:rsid w:val="008E203A"/>
    <w:rsid w:val="008F2BBB"/>
    <w:rsid w:val="008F3DBD"/>
    <w:rsid w:val="0091229C"/>
    <w:rsid w:val="00940E73"/>
    <w:rsid w:val="00976566"/>
    <w:rsid w:val="0098597D"/>
    <w:rsid w:val="00997F53"/>
    <w:rsid w:val="009F619A"/>
    <w:rsid w:val="009F6DDE"/>
    <w:rsid w:val="00A07415"/>
    <w:rsid w:val="00A105E1"/>
    <w:rsid w:val="00A370A8"/>
    <w:rsid w:val="00A575AA"/>
    <w:rsid w:val="00A65D5E"/>
    <w:rsid w:val="00B25CE8"/>
    <w:rsid w:val="00B97C64"/>
    <w:rsid w:val="00BB4CF3"/>
    <w:rsid w:val="00BD4753"/>
    <w:rsid w:val="00BD5CB1"/>
    <w:rsid w:val="00BE62EE"/>
    <w:rsid w:val="00C003BA"/>
    <w:rsid w:val="00C1085A"/>
    <w:rsid w:val="00C27B9A"/>
    <w:rsid w:val="00C46878"/>
    <w:rsid w:val="00CB4A51"/>
    <w:rsid w:val="00CD4532"/>
    <w:rsid w:val="00CD47B0"/>
    <w:rsid w:val="00CE31C0"/>
    <w:rsid w:val="00CE6104"/>
    <w:rsid w:val="00CE7918"/>
    <w:rsid w:val="00D16163"/>
    <w:rsid w:val="00D27C15"/>
    <w:rsid w:val="00D7171F"/>
    <w:rsid w:val="00D95CCA"/>
    <w:rsid w:val="00DB3FAD"/>
    <w:rsid w:val="00DD01E8"/>
    <w:rsid w:val="00E61C09"/>
    <w:rsid w:val="00E63D5F"/>
    <w:rsid w:val="00E66ED7"/>
    <w:rsid w:val="00E677FE"/>
    <w:rsid w:val="00EA2D29"/>
    <w:rsid w:val="00EB3B58"/>
    <w:rsid w:val="00EB563B"/>
    <w:rsid w:val="00EC7359"/>
    <w:rsid w:val="00EE3054"/>
    <w:rsid w:val="00F00606"/>
    <w:rsid w:val="00F01256"/>
    <w:rsid w:val="00F019D3"/>
    <w:rsid w:val="00F62A1B"/>
    <w:rsid w:val="00F949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7596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6FAD3-609E-4582-AF17-01AB68DF868A}"/>
      </w:docPartPr>
      <w:docPartBody>
        <w:p w:rsidR="006E00B9" w:rsidRDefault="00246624">
          <w:r w:rsidRPr="005E48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095000E357455382095A34ECDA6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F6C31-4BC2-4884-9A2D-D813DE14299A}"/>
      </w:docPartPr>
      <w:docPartBody>
        <w:p w:rsidR="006E00B9" w:rsidRDefault="00E77760" w:rsidP="00E77760">
          <w:pPr>
            <w:pStyle w:val="00095000E357455382095A34ECDA66C7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35E06F9A1A4248508F6A89A09B76F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AC866-6430-4B5C-8701-64DAD8E27A86}"/>
      </w:docPartPr>
      <w:docPartBody>
        <w:p w:rsidR="006E00B9" w:rsidRDefault="00E77760" w:rsidP="00E77760">
          <w:pPr>
            <w:pStyle w:val="35E06F9A1A4248508F6A89A09B76F910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</w:t>
          </w:r>
          <w:r>
            <w:rPr>
              <w:rStyle w:val="PlaceholderText"/>
              <w:rFonts w:cstheme="minorHAnsi"/>
              <w:sz w:val="22"/>
              <w:szCs w:val="22"/>
              <w:lang w:val="fr-CA"/>
            </w:rPr>
            <w:t>a date</w:t>
          </w:r>
        </w:p>
      </w:docPartBody>
    </w:docPart>
    <w:docPart>
      <w:docPartPr>
        <w:name w:val="24EDD1AC98A24892AC67C4F00CC49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D59DF-45D8-4C67-B1BE-E4C0BE0C0B99}"/>
      </w:docPartPr>
      <w:docPartBody>
        <w:p w:rsidR="006E00B9" w:rsidRDefault="00E77760" w:rsidP="00E77760">
          <w:pPr>
            <w:pStyle w:val="24EDD1AC98A24892AC67C4F00CC49F94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ED20D2244EA64434B1C290118DBA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AE624-923F-4E16-B6BA-EF143A6E9D0E}"/>
      </w:docPartPr>
      <w:docPartBody>
        <w:p w:rsidR="006E00B9" w:rsidRDefault="00E77760" w:rsidP="00E77760">
          <w:pPr>
            <w:pStyle w:val="ED20D2244EA64434B1C290118DBA5CC78"/>
          </w:pPr>
          <w:r w:rsidRPr="00C1085A">
            <w:rPr>
              <w:rFonts w:cstheme="minorHAnsi"/>
              <w:color w:val="7F7F7F" w:themeColor="text1" w:themeTint="80"/>
              <w:sz w:val="22"/>
              <w:szCs w:val="22"/>
              <w:lang w:val="fr-CA"/>
            </w:rPr>
            <w:t xml:space="preserve">p. ex. </w:t>
          </w: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 xml:space="preserve">traitement différé du cancer de la prostate </w:t>
          </w:r>
          <w:r w:rsidRPr="00C1085A">
            <w:rPr>
              <w:rFonts w:cstheme="minorHAnsi"/>
              <w:color w:val="808080" w:themeColor="background1" w:themeShade="80"/>
              <w:sz w:val="22"/>
              <w:szCs w:val="22"/>
              <w:lang w:val="fr-CA"/>
            </w:rPr>
            <w:t>pour toute maladie de stade précoce</w:t>
          </w:r>
        </w:p>
      </w:docPartBody>
    </w:docPart>
    <w:docPart>
      <w:docPartPr>
        <w:name w:val="2BAD1606248841AE95B589C52D8E1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68D1-40C3-4751-99DD-C59BE9221086}"/>
      </w:docPartPr>
      <w:docPartBody>
        <w:p w:rsidR="006E00B9" w:rsidRDefault="00246624" w:rsidP="00246624">
          <w:pPr>
            <w:pStyle w:val="2BAD1606248841AE95B589C52D8E116C"/>
          </w:pPr>
          <w:r w:rsidRPr="00997F53">
            <w:rPr>
              <w:rStyle w:val="PlaceholderText"/>
            </w:rPr>
            <w:t>e.g. neo-adjuvant hormones or systemic treatment</w:t>
          </w:r>
          <w:r w:rsidRPr="00E66ED7">
            <w:rPr>
              <w:rStyle w:val="PlaceholderText"/>
            </w:rPr>
            <w:t>.</w:t>
          </w:r>
        </w:p>
      </w:docPartBody>
    </w:docPart>
    <w:docPart>
      <w:docPartPr>
        <w:name w:val="51F86DE71D09442795D80A730FBE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94003-EC7F-4DB5-8A86-8F76B4A2ADA0}"/>
      </w:docPartPr>
      <w:docPartBody>
        <w:p w:rsidR="006E00B9" w:rsidRDefault="00E77760" w:rsidP="00E77760">
          <w:pPr>
            <w:pStyle w:val="51F86DE71D09442795D80A730FBEFA64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p. ex. 5 fractions pour le cancer du sein</w:t>
          </w:r>
        </w:p>
      </w:docPartBody>
    </w:docPart>
    <w:docPart>
      <w:docPartPr>
        <w:name w:val="91C562A023CA406C990AB9A02854F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16A76-7EBF-4C5D-BBF4-F8F34691672F}"/>
      </w:docPartPr>
      <w:docPartBody>
        <w:p w:rsidR="006E00B9" w:rsidRDefault="00E77760" w:rsidP="00E77760">
          <w:pPr>
            <w:pStyle w:val="91C562A023CA406C990AB9A02854F3AC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p. ex. la chirurgie habituelle n'est pas possible</w:t>
          </w:r>
        </w:p>
      </w:docPartBody>
    </w:docPart>
    <w:docPart>
      <w:docPartPr>
        <w:name w:val="36D5727B9BA346BE9773B17374310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014F-F87E-45F5-84E7-F9DC475D6B54}"/>
      </w:docPartPr>
      <w:docPartBody>
        <w:p w:rsidR="006E00B9" w:rsidRDefault="00E77760" w:rsidP="00E77760">
          <w:pPr>
            <w:pStyle w:val="36D5727B9BA346BE9773B173743104668"/>
          </w:pPr>
          <w:r w:rsidRPr="00C1085A">
            <w:rPr>
              <w:rFonts w:eastAsia="MS Gothic" w:cstheme="minorHAnsi"/>
              <w:color w:val="7F7F7F" w:themeColor="text1" w:themeTint="80"/>
              <w:sz w:val="22"/>
              <w:szCs w:val="22"/>
              <w:lang w:val="fr-CA"/>
            </w:rPr>
            <w:t>Veuillez préciser</w:t>
          </w:r>
        </w:p>
      </w:docPartBody>
    </w:docPart>
    <w:docPart>
      <w:docPartPr>
        <w:name w:val="B5F6CACBF2634C2292E022C8DBD74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2A4A4-5800-421A-8696-4309C4145990}"/>
      </w:docPartPr>
      <w:docPartBody>
        <w:p w:rsidR="006E00B9" w:rsidRDefault="00E77760" w:rsidP="00E77760">
          <w:pPr>
            <w:pStyle w:val="B5F6CACBF2634C2292E022C8DBD74003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EE5819399CC94A1EBDF2039B38468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8C568-A95C-4A83-8EBA-4073536C82D8}"/>
      </w:docPartPr>
      <w:docPartBody>
        <w:p w:rsidR="006E00B9" w:rsidRDefault="00E77760" w:rsidP="00E77760">
          <w:pPr>
            <w:pStyle w:val="EE5819399CC94A1EBDF2039B38468F038"/>
          </w:pPr>
          <w:r>
            <w:rPr>
              <w:rFonts w:cstheme="minorHAnsi"/>
              <w:color w:val="808080" w:themeColor="background1" w:themeShade="80"/>
              <w:sz w:val="22"/>
              <w:szCs w:val="22"/>
              <w:lang w:val="fr-CA"/>
            </w:rPr>
            <w:t>p. ex. soins dentaires non disponibles</w:t>
          </w:r>
        </w:p>
      </w:docPartBody>
    </w:docPart>
    <w:docPart>
      <w:docPartPr>
        <w:name w:val="0DBE475ABA714FB2A9C6D7E22E3B1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44BFE-96A6-4E3A-8F2F-9B238ADD11C4}"/>
      </w:docPartPr>
      <w:docPartBody>
        <w:p w:rsidR="006E00B9" w:rsidRDefault="00E77760" w:rsidP="00E77760">
          <w:pPr>
            <w:pStyle w:val="0DBE475ABA714FB2A9C6D7E22E3B10D58"/>
          </w:pPr>
          <w:r w:rsidRPr="00C1085A">
            <w:rPr>
              <w:rFonts w:eastAsia="MS Gothic" w:cstheme="minorHAnsi"/>
              <w:color w:val="7F7F7F" w:themeColor="text1" w:themeTint="80"/>
              <w:sz w:val="22"/>
              <w:szCs w:val="22"/>
              <w:lang w:val="fr-CA"/>
            </w:rPr>
            <w:t>Veuillez préciser</w:t>
          </w:r>
        </w:p>
      </w:docPartBody>
    </w:docPart>
    <w:docPart>
      <w:docPartPr>
        <w:name w:val="C5222993E229441D8A98D97AD8FF4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49023-914F-49DD-982C-E658789A4D5A}"/>
      </w:docPartPr>
      <w:docPartBody>
        <w:p w:rsidR="006E00B9" w:rsidRDefault="00E77760" w:rsidP="00E77760">
          <w:pPr>
            <w:pStyle w:val="C5222993E229441D8A98D97AD8FF4FA58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365C5F43490046B0A4823CEA595BA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21FDC-7013-44E2-8206-124685B5E426}"/>
      </w:docPartPr>
      <w:docPartBody>
        <w:p w:rsidR="006E00B9" w:rsidRDefault="00246624" w:rsidP="00246624">
          <w:pPr>
            <w:pStyle w:val="365C5F43490046B0A4823CEA595BA0D8"/>
          </w:pPr>
          <w:r w:rsidRPr="00E66E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46460DD2164A41991E76FC4EA53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5BDA9-A600-4AEB-861E-8260573EAAEF}"/>
      </w:docPartPr>
      <w:docPartBody>
        <w:p w:rsidR="006E00B9" w:rsidRDefault="00246624" w:rsidP="00246624">
          <w:pPr>
            <w:pStyle w:val="DF46460DD2164A41991E76FC4EA535F1"/>
          </w:pPr>
          <w:r w:rsidRPr="00997F53">
            <w:rPr>
              <w:rFonts w:cstheme="minorHAnsi"/>
              <w:color w:val="7F7F7F" w:themeColor="text1" w:themeTint="80"/>
            </w:rPr>
            <w:t>e.g. treat without biopsy</w:t>
          </w:r>
          <w:r w:rsidRPr="00E66ED7">
            <w:rPr>
              <w:rStyle w:val="PlaceholderText"/>
            </w:rPr>
            <w:t>.</w:t>
          </w:r>
        </w:p>
      </w:docPartBody>
    </w:docPart>
    <w:docPart>
      <w:docPartPr>
        <w:name w:val="113CCF9299F6439CB875C72D81CD7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8F7A-CCEF-43FD-9271-D791D0F3C629}"/>
      </w:docPartPr>
      <w:docPartBody>
        <w:p w:rsidR="006E00B9" w:rsidRDefault="00246624" w:rsidP="00246624">
          <w:pPr>
            <w:pStyle w:val="113CCF9299F6439CB875C72D81CD78FF"/>
          </w:pPr>
          <w:r w:rsidRPr="00997F53">
            <w:rPr>
              <w:rStyle w:val="PlaceholderText"/>
            </w:rPr>
            <w:t>e.g. forgo PET scan.</w:t>
          </w:r>
        </w:p>
      </w:docPartBody>
    </w:docPart>
    <w:docPart>
      <w:docPartPr>
        <w:name w:val="4E000F4AB0224BD392B97494E4120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EAE81-E52B-4F4C-949C-0A4912501047}"/>
      </w:docPartPr>
      <w:docPartBody>
        <w:p w:rsidR="006E00B9" w:rsidRDefault="00E77760" w:rsidP="00E77760">
          <w:pPr>
            <w:pStyle w:val="4E000F4AB0224BD392B97494E4120FAB7"/>
          </w:pPr>
          <w:r>
            <w:rPr>
              <w:rStyle w:val="PlaceholderText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FEF29F044F554B6AB703C5A1F47BC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56DC7-B02D-415B-914B-24018564A3D4}"/>
      </w:docPartPr>
      <w:docPartBody>
        <w:p w:rsidR="006E00B9" w:rsidRDefault="00E77760" w:rsidP="00E77760">
          <w:pPr>
            <w:pStyle w:val="FEF29F044F554B6AB703C5A1F47BC8AF7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  <w:docPart>
      <w:docPartPr>
        <w:name w:val="9194EAA41F084DF89B6DF7B09F13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EC3D-CEC3-4E7A-8C82-D109E71BEA06}"/>
      </w:docPartPr>
      <w:docPartBody>
        <w:p w:rsidR="006E00B9" w:rsidRDefault="00E77760" w:rsidP="00E77760">
          <w:pPr>
            <w:pStyle w:val="9194EAA41F084DF89B6DF7B09F13CDE17"/>
          </w:pPr>
          <w:r>
            <w:rPr>
              <w:rFonts w:cstheme="minorHAnsi"/>
              <w:color w:val="808080" w:themeColor="background1" w:themeShade="80"/>
              <w:sz w:val="22"/>
              <w:szCs w:val="22"/>
              <w:lang w:val="fr-CA"/>
            </w:rPr>
            <w:t>p. ex. ressources chirurgicales non disponibles</w:t>
          </w:r>
        </w:p>
      </w:docPartBody>
    </w:docPart>
    <w:docPart>
      <w:docPartPr>
        <w:name w:val="1B08187A9B144F029DA15D42B7429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AEA1B-3EA3-496A-A5FE-A6BB50AD939C}"/>
      </w:docPartPr>
      <w:docPartBody>
        <w:p w:rsidR="00EA04AC" w:rsidRDefault="00E77760" w:rsidP="00E77760">
          <w:pPr>
            <w:pStyle w:val="1B08187A9B144F029DA15D42B74299B06"/>
          </w:pPr>
          <w:r w:rsidRPr="00C1085A">
            <w:rPr>
              <w:rStyle w:val="PlaceholderText"/>
              <w:rFonts w:cstheme="minorHAnsi"/>
              <w:sz w:val="22"/>
              <w:szCs w:val="22"/>
              <w:lang w:val="fr-CA"/>
            </w:rPr>
            <w:t>Cliquer ou appuyer ici pour saisir le texte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42B"/>
    <w:rsid w:val="000D6D9E"/>
    <w:rsid w:val="000E342B"/>
    <w:rsid w:val="00246624"/>
    <w:rsid w:val="002E391A"/>
    <w:rsid w:val="00372B64"/>
    <w:rsid w:val="003E02B0"/>
    <w:rsid w:val="00431356"/>
    <w:rsid w:val="004C10EB"/>
    <w:rsid w:val="005A3128"/>
    <w:rsid w:val="005C02C7"/>
    <w:rsid w:val="005D1C8B"/>
    <w:rsid w:val="006A272A"/>
    <w:rsid w:val="006E00B9"/>
    <w:rsid w:val="0071152F"/>
    <w:rsid w:val="0071295F"/>
    <w:rsid w:val="00737CF7"/>
    <w:rsid w:val="007631C2"/>
    <w:rsid w:val="008E435C"/>
    <w:rsid w:val="00910983"/>
    <w:rsid w:val="00941837"/>
    <w:rsid w:val="00A779D5"/>
    <w:rsid w:val="00A949CD"/>
    <w:rsid w:val="00D627E7"/>
    <w:rsid w:val="00E77760"/>
    <w:rsid w:val="00EA04AC"/>
    <w:rsid w:val="00E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6D75D3711E4C65829EAFCE777A6005">
    <w:name w:val="4D6D75D3711E4C65829EAFCE777A6005"/>
  </w:style>
  <w:style w:type="paragraph" w:customStyle="1" w:styleId="9E071D75ED3F484E94384C1BF0DFD4FF">
    <w:name w:val="9E071D75ED3F484E94384C1BF0DFD4FF"/>
  </w:style>
  <w:style w:type="paragraph" w:customStyle="1" w:styleId="A7B3BEFB717C4F3CA4E85E26A8F7FE49">
    <w:name w:val="A7B3BEFB717C4F3CA4E85E26A8F7FE49"/>
  </w:style>
  <w:style w:type="paragraph" w:customStyle="1" w:styleId="E55C7FCC9C804CF9AD431C2649F085B1">
    <w:name w:val="E55C7FCC9C804CF9AD431C2649F085B1"/>
  </w:style>
  <w:style w:type="paragraph" w:customStyle="1" w:styleId="A7B9665BDA244611A4435625A4EB90AA">
    <w:name w:val="A7B9665BDA244611A4435625A4EB90AA"/>
  </w:style>
  <w:style w:type="paragraph" w:customStyle="1" w:styleId="904257EF7BFF44CB8FA159DAE53E4180">
    <w:name w:val="904257EF7BFF44CB8FA159DAE53E4180"/>
  </w:style>
  <w:style w:type="paragraph" w:customStyle="1" w:styleId="4B656042D4CB41A09E2E78CC0A153363">
    <w:name w:val="4B656042D4CB41A09E2E78CC0A153363"/>
  </w:style>
  <w:style w:type="paragraph" w:customStyle="1" w:styleId="DEDBB51648CA45BFBF043133C4177AFA">
    <w:name w:val="DEDBB51648CA45BFBF043133C4177AFA"/>
  </w:style>
  <w:style w:type="paragraph" w:customStyle="1" w:styleId="EED83C89862146AE8432E3EBABAE9CBE">
    <w:name w:val="EED83C89862146AE8432E3EBABAE9CBE"/>
  </w:style>
  <w:style w:type="paragraph" w:customStyle="1" w:styleId="91A7F963194343309CDA30E17191A02B">
    <w:name w:val="91A7F963194343309CDA30E17191A02B"/>
  </w:style>
  <w:style w:type="paragraph" w:customStyle="1" w:styleId="233C122D970E4475913DB86BD746C783">
    <w:name w:val="233C122D970E4475913DB86BD746C783"/>
  </w:style>
  <w:style w:type="paragraph" w:customStyle="1" w:styleId="D37A8462AD014B2EB7E6098F1D5F1464">
    <w:name w:val="D37A8462AD014B2EB7E6098F1D5F1464"/>
  </w:style>
  <w:style w:type="paragraph" w:customStyle="1" w:styleId="8549B031A1FD488F9D8B1022492F9BA6">
    <w:name w:val="8549B031A1FD488F9D8B1022492F9BA6"/>
  </w:style>
  <w:style w:type="paragraph" w:customStyle="1" w:styleId="5222545A5A9E4663AA06F27595A2D204">
    <w:name w:val="5222545A5A9E4663AA06F27595A2D204"/>
  </w:style>
  <w:style w:type="paragraph" w:customStyle="1" w:styleId="CFF3F3875D8647BDB612FD23917C1BAB">
    <w:name w:val="CFF3F3875D8647BDB612FD23917C1BAB"/>
  </w:style>
  <w:style w:type="paragraph" w:customStyle="1" w:styleId="1863A0B32C71406D97E9A5268B4F0B31">
    <w:name w:val="1863A0B32C71406D97E9A5268B4F0B31"/>
  </w:style>
  <w:style w:type="paragraph" w:customStyle="1" w:styleId="2DAD8AC49AC94B5F95F04402930F4A23">
    <w:name w:val="2DAD8AC49AC94B5F95F04402930F4A23"/>
  </w:style>
  <w:style w:type="paragraph" w:customStyle="1" w:styleId="F9BF5A269D434D04974C4E96AC24D2F6">
    <w:name w:val="F9BF5A269D434D04974C4E96AC24D2F6"/>
  </w:style>
  <w:style w:type="paragraph" w:customStyle="1" w:styleId="DA186108847748E6AC4C2FA26848CBA9">
    <w:name w:val="DA186108847748E6AC4C2FA26848CBA9"/>
  </w:style>
  <w:style w:type="paragraph" w:customStyle="1" w:styleId="33A5946CF4FC44ACBDFB91F87F2EE590">
    <w:name w:val="33A5946CF4FC44ACBDFB91F87F2EE590"/>
  </w:style>
  <w:style w:type="paragraph" w:customStyle="1" w:styleId="3E36920DC41A4CD5BA8E11E5C6D16490">
    <w:name w:val="3E36920DC41A4CD5BA8E11E5C6D16490"/>
  </w:style>
  <w:style w:type="paragraph" w:customStyle="1" w:styleId="AA165BF00E3540EEB92FA56F05CC0C6E">
    <w:name w:val="AA165BF00E3540EEB92FA56F05CC0C6E"/>
  </w:style>
  <w:style w:type="paragraph" w:customStyle="1" w:styleId="2121E320440B43B6BA7A4532B9A7C7E6">
    <w:name w:val="2121E320440B43B6BA7A4532B9A7C7E6"/>
  </w:style>
  <w:style w:type="character" w:styleId="PlaceholderText">
    <w:name w:val="Placeholder Text"/>
    <w:basedOn w:val="DefaultParagraphFont"/>
    <w:uiPriority w:val="99"/>
    <w:semiHidden/>
    <w:rsid w:val="00E77760"/>
    <w:rPr>
      <w:color w:val="808080"/>
    </w:rPr>
  </w:style>
  <w:style w:type="paragraph" w:customStyle="1" w:styleId="70346CF594BA4FF6AA54043318074AA4">
    <w:name w:val="70346CF594BA4FF6AA54043318074AA4"/>
    <w:rsid w:val="000E342B"/>
  </w:style>
  <w:style w:type="paragraph" w:customStyle="1" w:styleId="70346CF594BA4FF6AA54043318074AA41">
    <w:name w:val="70346CF594BA4FF6AA54043318074AA4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444205FCEF348EB8BB81785F5C925CC">
    <w:name w:val="A444205FCEF348EB8BB81785F5C925CC"/>
    <w:rsid w:val="000E342B"/>
  </w:style>
  <w:style w:type="paragraph" w:customStyle="1" w:styleId="CFC14F11ECC84EB78969997D9BCAB2CA">
    <w:name w:val="CFC14F11ECC84EB78969997D9BCAB2CA"/>
    <w:rsid w:val="000E342B"/>
  </w:style>
  <w:style w:type="paragraph" w:customStyle="1" w:styleId="C7BD37B1762841D39E1572D73036B6F6">
    <w:name w:val="C7BD37B1762841D39E1572D73036B6F6"/>
    <w:rsid w:val="000E342B"/>
  </w:style>
  <w:style w:type="paragraph" w:customStyle="1" w:styleId="CD6F1880683547E08136F2EF7EF80A6D">
    <w:name w:val="CD6F1880683547E08136F2EF7EF80A6D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0E47C3090E9453CAE9BAA921BF3E975">
    <w:name w:val="70E47C3090E9453CAE9BAA921BF3E975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1">
    <w:name w:val="C7BD37B1762841D39E1572D73036B6F6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9D76576D3D42C39447B37C73DACAA4">
    <w:name w:val="FE9D76576D3D42C39447B37C73DACAA4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6F1880683547E08136F2EF7EF80A6D1">
    <w:name w:val="CD6F1880683547E08136F2EF7EF80A6D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0E47C3090E9453CAE9BAA921BF3E9751">
    <w:name w:val="70E47C3090E9453CAE9BAA921BF3E975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2">
    <w:name w:val="C7BD37B1762841D39E1572D73036B6F6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9D76576D3D42C39447B37C73DACAA41">
    <w:name w:val="FE9D76576D3D42C39447B37C73DACAA4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6F1880683547E08136F2EF7EF80A6D2">
    <w:name w:val="CD6F1880683547E08136F2EF7EF80A6D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0E47C3090E9453CAE9BAA921BF3E9752">
    <w:name w:val="70E47C3090E9453CAE9BAA921BF3E975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3">
    <w:name w:val="C7BD37B1762841D39E1572D73036B6F63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9D76576D3D42C39447B37C73DACAA42">
    <w:name w:val="FE9D76576D3D42C39447B37C73DACAA4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806E2224964D6BAB8A5869713627DC">
    <w:name w:val="CA806E2224964D6BAB8A5869713627DC"/>
    <w:rsid w:val="000E342B"/>
  </w:style>
  <w:style w:type="paragraph" w:customStyle="1" w:styleId="7B50EBA564AC434991243D99395DF88D">
    <w:name w:val="7B50EBA564AC434991243D99395DF88D"/>
    <w:rsid w:val="000E342B"/>
  </w:style>
  <w:style w:type="paragraph" w:customStyle="1" w:styleId="D7D7A83702DE4F36B18589A42E6E0094">
    <w:name w:val="D7D7A83702DE4F36B18589A42E6E0094"/>
    <w:rsid w:val="000E342B"/>
  </w:style>
  <w:style w:type="paragraph" w:customStyle="1" w:styleId="1D192B22AC9C4300AAE8A013077321FA">
    <w:name w:val="1D192B22AC9C4300AAE8A013077321FA"/>
    <w:rsid w:val="000E342B"/>
  </w:style>
  <w:style w:type="paragraph" w:customStyle="1" w:styleId="798DBA19FB3C4A9E92DF77EF9BE2C81A">
    <w:name w:val="798DBA19FB3C4A9E92DF77EF9BE2C81A"/>
    <w:rsid w:val="000E342B"/>
  </w:style>
  <w:style w:type="paragraph" w:customStyle="1" w:styleId="E00C31C26DFF405692F2187A31AB3AB1">
    <w:name w:val="E00C31C26DFF405692F2187A31AB3AB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6F1880683547E08136F2EF7EF80A6D3">
    <w:name w:val="CD6F1880683547E08136F2EF7EF80A6D3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0E47C3090E9453CAE9BAA921BF3E9753">
    <w:name w:val="70E47C3090E9453CAE9BAA921BF3E9753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4">
    <w:name w:val="C7BD37B1762841D39E1572D73036B6F64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7D7A83702DE4F36B18589A42E6E00941">
    <w:name w:val="D7D7A83702DE4F36B18589A42E6E0094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806E2224964D6BAB8A5869713627DC1">
    <w:name w:val="CA806E2224964D6BAB8A5869713627DC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192B22AC9C4300AAE8A013077321FA1">
    <w:name w:val="1D192B22AC9C4300AAE8A013077321FA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B50EBA564AC434991243D99395DF88D1">
    <w:name w:val="7B50EBA564AC434991243D99395DF88D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98DBA19FB3C4A9E92DF77EF9BE2C81A1">
    <w:name w:val="798DBA19FB3C4A9E92DF77EF9BE2C81A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00C31C26DFF405692F2187A31AB3AB11">
    <w:name w:val="E00C31C26DFF405692F2187A31AB3AB11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6F1880683547E08136F2EF7EF80A6D4">
    <w:name w:val="CD6F1880683547E08136F2EF7EF80A6D4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0E47C3090E9453CAE9BAA921BF3E9754">
    <w:name w:val="70E47C3090E9453CAE9BAA921BF3E9754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5">
    <w:name w:val="C7BD37B1762841D39E1572D73036B6F65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7D7A83702DE4F36B18589A42E6E00942">
    <w:name w:val="D7D7A83702DE4F36B18589A42E6E0094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806E2224964D6BAB8A5869713627DC2">
    <w:name w:val="CA806E2224964D6BAB8A5869713627DC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192B22AC9C4300AAE8A013077321FA2">
    <w:name w:val="1D192B22AC9C4300AAE8A013077321FA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B50EBA564AC434991243D99395DF88D2">
    <w:name w:val="7B50EBA564AC434991243D99395DF88D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98DBA19FB3C4A9E92DF77EF9BE2C81A2">
    <w:name w:val="798DBA19FB3C4A9E92DF77EF9BE2C81A2"/>
    <w:rsid w:val="000E342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137760817B4C8584FA286ED05A2088">
    <w:name w:val="B6137760817B4C8584FA286ED05A2088"/>
    <w:rsid w:val="005D1C8B"/>
  </w:style>
  <w:style w:type="paragraph" w:customStyle="1" w:styleId="1A1731A91A6A4D978233D7EC781F338B">
    <w:name w:val="1A1731A91A6A4D978233D7EC781F338B"/>
    <w:rsid w:val="005D1C8B"/>
  </w:style>
  <w:style w:type="paragraph" w:customStyle="1" w:styleId="06F8A56C991E474DB5F3CA810D6492D2">
    <w:name w:val="06F8A56C991E474DB5F3CA810D6492D2"/>
    <w:rsid w:val="005D1C8B"/>
  </w:style>
  <w:style w:type="paragraph" w:customStyle="1" w:styleId="ABDCF6FB2D334433A9C0CB99142BBC8A">
    <w:name w:val="ABDCF6FB2D334433A9C0CB99142BBC8A"/>
    <w:rsid w:val="005D1C8B"/>
  </w:style>
  <w:style w:type="paragraph" w:customStyle="1" w:styleId="E7D1E01F80444CA6B6889E053BF49C7C">
    <w:name w:val="E7D1E01F80444CA6B6889E053BF49C7C"/>
    <w:rsid w:val="005D1C8B"/>
  </w:style>
  <w:style w:type="paragraph" w:customStyle="1" w:styleId="AB2028676AD749718C02AF5A603163A1">
    <w:name w:val="AB2028676AD749718C02AF5A603163A1"/>
    <w:rsid w:val="005D1C8B"/>
  </w:style>
  <w:style w:type="paragraph" w:customStyle="1" w:styleId="7CAB85EAD703451C903E3D61A385B7A5">
    <w:name w:val="7CAB85EAD703451C903E3D61A385B7A5"/>
    <w:rsid w:val="005D1C8B"/>
  </w:style>
  <w:style w:type="paragraph" w:customStyle="1" w:styleId="CAAAC73ADF42469D83A0B4F689C78720">
    <w:name w:val="CAAAC73ADF42469D83A0B4F689C78720"/>
    <w:rsid w:val="005D1C8B"/>
  </w:style>
  <w:style w:type="paragraph" w:customStyle="1" w:styleId="EB2CBBF78E4A4BDCB01D6CA645570CAE">
    <w:name w:val="EB2CBBF78E4A4BDCB01D6CA645570CAE"/>
    <w:rsid w:val="005D1C8B"/>
  </w:style>
  <w:style w:type="paragraph" w:customStyle="1" w:styleId="ABBBE1130C204D08B6C7B4F0F5FF38EB">
    <w:name w:val="ABBBE1130C204D08B6C7B4F0F5FF38EB"/>
    <w:rsid w:val="005D1C8B"/>
  </w:style>
  <w:style w:type="paragraph" w:customStyle="1" w:styleId="F357160522964D85B2CE64C670CD516E">
    <w:name w:val="F357160522964D85B2CE64C670CD516E"/>
    <w:rsid w:val="005D1C8B"/>
  </w:style>
  <w:style w:type="paragraph" w:customStyle="1" w:styleId="F9E7EA677B48437E846A0EEC77CAC3E9">
    <w:name w:val="F9E7EA677B48437E846A0EEC77CAC3E9"/>
    <w:rsid w:val="005D1C8B"/>
  </w:style>
  <w:style w:type="paragraph" w:customStyle="1" w:styleId="FCB2E765A3784A41AC1A4FACA203933F">
    <w:name w:val="FCB2E765A3784A41AC1A4FACA203933F"/>
    <w:rsid w:val="005D1C8B"/>
  </w:style>
  <w:style w:type="paragraph" w:customStyle="1" w:styleId="88ABD5E3F44C4C8E92EF5612E1194433">
    <w:name w:val="88ABD5E3F44C4C8E92EF5612E1194433"/>
    <w:rsid w:val="005D1C8B"/>
  </w:style>
  <w:style w:type="paragraph" w:customStyle="1" w:styleId="C3A6200A2F3D4347B730A4338EB9B6A4">
    <w:name w:val="C3A6200A2F3D4347B730A4338EB9B6A4"/>
    <w:rsid w:val="005D1C8B"/>
  </w:style>
  <w:style w:type="paragraph" w:customStyle="1" w:styleId="2FFFC58A5B6D49F3882661BB42D89218">
    <w:name w:val="2FFFC58A5B6D49F3882661BB42D89218"/>
    <w:rsid w:val="005D1C8B"/>
  </w:style>
  <w:style w:type="paragraph" w:customStyle="1" w:styleId="4566EDE9065B42C3866508739BBAE404">
    <w:name w:val="4566EDE9065B42C3866508739BBAE404"/>
    <w:rsid w:val="005D1C8B"/>
  </w:style>
  <w:style w:type="paragraph" w:customStyle="1" w:styleId="C6BD6EAB5C2C4215AFA66DA10AD375A4">
    <w:name w:val="C6BD6EAB5C2C4215AFA66DA10AD375A4"/>
    <w:rsid w:val="005D1C8B"/>
  </w:style>
  <w:style w:type="paragraph" w:customStyle="1" w:styleId="AF0530C5428448F3ADF6D4365994CE3B">
    <w:name w:val="AF0530C5428448F3ADF6D4365994CE3B"/>
    <w:rsid w:val="005D1C8B"/>
  </w:style>
  <w:style w:type="paragraph" w:customStyle="1" w:styleId="8A92A2DEFCE4461A974CEC9BAA9C4B6F">
    <w:name w:val="8A92A2DEFCE4461A974CEC9BAA9C4B6F"/>
    <w:rsid w:val="005D1C8B"/>
  </w:style>
  <w:style w:type="paragraph" w:customStyle="1" w:styleId="ADF3419BB6D947EF8299562F32054EFC">
    <w:name w:val="ADF3419BB6D947EF8299562F32054EFC"/>
    <w:rsid w:val="005D1C8B"/>
  </w:style>
  <w:style w:type="paragraph" w:customStyle="1" w:styleId="32FCAE35A6DE43CBB8A3883CA56FC609">
    <w:name w:val="32FCAE35A6DE43CBB8A3883CA56FC609"/>
    <w:rsid w:val="005D1C8B"/>
  </w:style>
  <w:style w:type="paragraph" w:customStyle="1" w:styleId="3366815C8C15436AB77A83116C83D08A">
    <w:name w:val="3366815C8C15436AB77A83116C83D08A"/>
    <w:rsid w:val="005D1C8B"/>
  </w:style>
  <w:style w:type="paragraph" w:customStyle="1" w:styleId="FA5DC474503E458687B91EB6C8A1AEF8">
    <w:name w:val="FA5DC474503E458687B91EB6C8A1AEF8"/>
    <w:rsid w:val="005D1C8B"/>
  </w:style>
  <w:style w:type="paragraph" w:customStyle="1" w:styleId="EC6768CD3D9A454C9DBEECA645C21C16">
    <w:name w:val="EC6768CD3D9A454C9DBEECA645C21C16"/>
    <w:rsid w:val="005D1C8B"/>
  </w:style>
  <w:style w:type="paragraph" w:customStyle="1" w:styleId="52352B0A140C428D95520F3ACD899A54">
    <w:name w:val="52352B0A140C428D95520F3ACD899A54"/>
    <w:rsid w:val="005D1C8B"/>
  </w:style>
  <w:style w:type="paragraph" w:customStyle="1" w:styleId="ABFEEE6CFE14429790D999DDC6C17472">
    <w:name w:val="ABFEEE6CFE14429790D999DDC6C17472"/>
    <w:rsid w:val="005D1C8B"/>
  </w:style>
  <w:style w:type="paragraph" w:customStyle="1" w:styleId="1FA5ADC886EC44FB9E8558C6987F0609">
    <w:name w:val="1FA5ADC886EC44FB9E8558C6987F0609"/>
    <w:rsid w:val="005D1C8B"/>
  </w:style>
  <w:style w:type="paragraph" w:customStyle="1" w:styleId="65D4F45B29314ADE8B48D9CDEF8CDCA5">
    <w:name w:val="65D4F45B29314ADE8B48D9CDEF8CDCA5"/>
    <w:rsid w:val="005D1C8B"/>
  </w:style>
  <w:style w:type="paragraph" w:customStyle="1" w:styleId="A223C1098D0345A498B47E003EBF4F11">
    <w:name w:val="A223C1098D0345A498B47E003EBF4F11"/>
    <w:rsid w:val="005D1C8B"/>
  </w:style>
  <w:style w:type="paragraph" w:customStyle="1" w:styleId="75013D45EFB04D2E8A7BFB3646E4353A">
    <w:name w:val="75013D45EFB04D2E8A7BFB3646E4353A"/>
    <w:rsid w:val="005D1C8B"/>
  </w:style>
  <w:style w:type="paragraph" w:customStyle="1" w:styleId="041D0D8EE89B45CEB2ACFA4E5CB7A719">
    <w:name w:val="041D0D8EE89B45CEB2ACFA4E5CB7A719"/>
    <w:rsid w:val="005D1C8B"/>
  </w:style>
  <w:style w:type="paragraph" w:customStyle="1" w:styleId="57010BDA0789403A80D1432016C0C763">
    <w:name w:val="57010BDA0789403A80D1432016C0C763"/>
    <w:rsid w:val="005D1C8B"/>
  </w:style>
  <w:style w:type="paragraph" w:customStyle="1" w:styleId="AEB72CC32A7846D0960ADC88A2932C44">
    <w:name w:val="AEB72CC32A7846D0960ADC88A2932C44"/>
    <w:rsid w:val="005D1C8B"/>
  </w:style>
  <w:style w:type="paragraph" w:customStyle="1" w:styleId="5DAB4157EA0E41958CCAA8FD696B52C3">
    <w:name w:val="5DAB4157EA0E41958CCAA8FD696B52C3"/>
    <w:rsid w:val="005D1C8B"/>
  </w:style>
  <w:style w:type="paragraph" w:customStyle="1" w:styleId="A0E994CCBBC0412C895E99CCB5AF53C2">
    <w:name w:val="A0E994CCBBC0412C895E99CCB5AF53C2"/>
    <w:rsid w:val="005D1C8B"/>
  </w:style>
  <w:style w:type="paragraph" w:customStyle="1" w:styleId="E0BB691AD84B4913913D32C40816A2B0">
    <w:name w:val="E0BB691AD84B4913913D32C40816A2B0"/>
    <w:rsid w:val="005D1C8B"/>
  </w:style>
  <w:style w:type="paragraph" w:customStyle="1" w:styleId="53D0A1B43A2A41E4AEFFC77B38108D6D">
    <w:name w:val="53D0A1B43A2A41E4AEFFC77B38108D6D"/>
    <w:rsid w:val="005D1C8B"/>
  </w:style>
  <w:style w:type="paragraph" w:customStyle="1" w:styleId="E00C31C26DFF405692F2187A31AB3AB12">
    <w:name w:val="E00C31C26DFF405692F2187A31AB3AB12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A1731A91A6A4D978233D7EC781F338B1">
    <w:name w:val="1A1731A91A6A4D978233D7EC781F338B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7BD37B1762841D39E1572D73036B6F66">
    <w:name w:val="C7BD37B1762841D39E1572D73036B6F66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7D7A83702DE4F36B18589A42E6E00943">
    <w:name w:val="D7D7A83702DE4F36B18589A42E6E00943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2FCAE35A6DE43CBB8A3883CA56FC6091">
    <w:name w:val="32FCAE35A6DE43CBB8A3883CA56FC609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BFEEE6CFE14429790D999DDC6C174721">
    <w:name w:val="ABFEEE6CFE14429790D999DDC6C17472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FA5ADC886EC44FB9E8558C6987F06091">
    <w:name w:val="1FA5ADC886EC44FB9E8558C6987F0609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3D0A1B43A2A41E4AEFFC77B38108D6D1">
    <w:name w:val="53D0A1B43A2A41E4AEFFC77B38108D6D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2352B0A140C428D95520F3ACD899A541">
    <w:name w:val="52352B0A140C428D95520F3ACD899A54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65D4F45B29314ADE8B48D9CDEF8CDCA51">
    <w:name w:val="65D4F45B29314ADE8B48D9CDEF8CDCA5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7010BDA0789403A80D1432016C0C7631">
    <w:name w:val="57010BDA0789403A80D1432016C0C763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AB4157EA0E41958CCAA8FD696B52C31">
    <w:name w:val="5DAB4157EA0E41958CCAA8FD696B52C3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0E994CCBBC0412C895E99CCB5AF53C21">
    <w:name w:val="A0E994CCBBC0412C895E99CCB5AF53C2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B72CC32A7846D0960ADC88A2932C441">
    <w:name w:val="AEB72CC32A7846D0960ADC88A2932C44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0BB691AD84B4913913D32C40816A2B01">
    <w:name w:val="E0BB691AD84B4913913D32C40816A2B01"/>
    <w:rsid w:val="005D1C8B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CFA3C37A19C465DAA0A4064131A6A6A">
    <w:name w:val="3CFA3C37A19C465DAA0A4064131A6A6A"/>
    <w:rsid w:val="005D1C8B"/>
  </w:style>
  <w:style w:type="paragraph" w:customStyle="1" w:styleId="7586B11667B8044E9C152D7B001DE85B">
    <w:name w:val="7586B11667B8044E9C152D7B001DE85B"/>
    <w:rsid w:val="00D627E7"/>
    <w:pPr>
      <w:spacing w:after="0" w:line="240" w:lineRule="auto"/>
    </w:pPr>
    <w:rPr>
      <w:sz w:val="24"/>
      <w:szCs w:val="24"/>
      <w:lang w:eastAsia="en-US"/>
    </w:rPr>
  </w:style>
  <w:style w:type="paragraph" w:customStyle="1" w:styleId="A50F790E066F4D34AFA9760A533677BF">
    <w:name w:val="A50F790E066F4D34AFA9760A533677BF"/>
    <w:rsid w:val="00910983"/>
    <w:pPr>
      <w:spacing w:after="200" w:line="276" w:lineRule="auto"/>
    </w:pPr>
  </w:style>
  <w:style w:type="paragraph" w:customStyle="1" w:styleId="EB2F3E1F5C4A468CA46D522152EB8D0E">
    <w:name w:val="EB2F3E1F5C4A468CA46D522152EB8D0E"/>
    <w:rsid w:val="00910983"/>
    <w:pPr>
      <w:spacing w:after="200" w:line="276" w:lineRule="auto"/>
    </w:pPr>
  </w:style>
  <w:style w:type="paragraph" w:customStyle="1" w:styleId="9993637DED274E22B19866178236B3F5">
    <w:name w:val="9993637DED274E22B19866178236B3F5"/>
    <w:rsid w:val="00910983"/>
    <w:pPr>
      <w:spacing w:after="200" w:line="276" w:lineRule="auto"/>
    </w:pPr>
  </w:style>
  <w:style w:type="paragraph" w:customStyle="1" w:styleId="43805772C62E46689F73D90043F0CB16">
    <w:name w:val="43805772C62E46689F73D90043F0CB16"/>
    <w:rsid w:val="00910983"/>
    <w:pPr>
      <w:spacing w:after="200" w:line="276" w:lineRule="auto"/>
    </w:pPr>
  </w:style>
  <w:style w:type="paragraph" w:customStyle="1" w:styleId="E95CEABE64D84B90B200F04C86A3766B">
    <w:name w:val="E95CEABE64D84B90B200F04C86A3766B"/>
    <w:rsid w:val="00910983"/>
    <w:pPr>
      <w:spacing w:after="200" w:line="276" w:lineRule="auto"/>
    </w:pPr>
  </w:style>
  <w:style w:type="paragraph" w:customStyle="1" w:styleId="C5FCEFEF21874C2D865DC8E0BC941CD9">
    <w:name w:val="C5FCEFEF21874C2D865DC8E0BC941CD9"/>
    <w:rsid w:val="00910983"/>
    <w:pPr>
      <w:spacing w:after="200" w:line="276" w:lineRule="auto"/>
    </w:pPr>
  </w:style>
  <w:style w:type="paragraph" w:customStyle="1" w:styleId="5C987736711543DA80C133445ECD5468">
    <w:name w:val="5C987736711543DA80C133445ECD5468"/>
    <w:rsid w:val="00910983"/>
    <w:pPr>
      <w:spacing w:after="200" w:line="276" w:lineRule="auto"/>
    </w:pPr>
  </w:style>
  <w:style w:type="paragraph" w:customStyle="1" w:styleId="54A9F442DCF64606BE32F389C43B9CEF">
    <w:name w:val="54A9F442DCF64606BE32F389C43B9CEF"/>
    <w:rsid w:val="00910983"/>
    <w:pPr>
      <w:spacing w:after="200" w:line="276" w:lineRule="auto"/>
    </w:pPr>
  </w:style>
  <w:style w:type="paragraph" w:customStyle="1" w:styleId="7474ED7000F1434183CF0C2E5F9AE183">
    <w:name w:val="7474ED7000F1434183CF0C2E5F9AE183"/>
    <w:rsid w:val="00910983"/>
    <w:pPr>
      <w:spacing w:after="200" w:line="276" w:lineRule="auto"/>
    </w:pPr>
  </w:style>
  <w:style w:type="paragraph" w:customStyle="1" w:styleId="EE95E5B1D0A74035B584538DFC8378FE">
    <w:name w:val="EE95E5B1D0A74035B584538DFC8378FE"/>
    <w:rsid w:val="00910983"/>
    <w:pPr>
      <w:spacing w:after="200" w:line="276" w:lineRule="auto"/>
    </w:pPr>
  </w:style>
  <w:style w:type="paragraph" w:customStyle="1" w:styleId="A7790706A0C244059B6D2E6894225959">
    <w:name w:val="A7790706A0C244059B6D2E6894225959"/>
    <w:rsid w:val="00910983"/>
    <w:pPr>
      <w:spacing w:after="200" w:line="276" w:lineRule="auto"/>
    </w:pPr>
  </w:style>
  <w:style w:type="paragraph" w:customStyle="1" w:styleId="D7491447D4A34A4D985607EC7C473E14">
    <w:name w:val="D7491447D4A34A4D985607EC7C473E14"/>
    <w:rsid w:val="00910983"/>
    <w:pPr>
      <w:spacing w:after="200" w:line="276" w:lineRule="auto"/>
    </w:pPr>
  </w:style>
  <w:style w:type="paragraph" w:customStyle="1" w:styleId="8BEA7C2E751A4377A3FDD27152ED5089">
    <w:name w:val="8BEA7C2E751A4377A3FDD27152ED5089"/>
    <w:rsid w:val="00910983"/>
    <w:pPr>
      <w:spacing w:after="200" w:line="276" w:lineRule="auto"/>
    </w:pPr>
  </w:style>
  <w:style w:type="paragraph" w:customStyle="1" w:styleId="571D16857EC34F4A9DD68F9959091D54">
    <w:name w:val="571D16857EC34F4A9DD68F9959091D54"/>
    <w:rsid w:val="00910983"/>
    <w:pPr>
      <w:spacing w:after="200" w:line="276" w:lineRule="auto"/>
    </w:pPr>
  </w:style>
  <w:style w:type="paragraph" w:customStyle="1" w:styleId="AAE2C97C7B3845B19DA2F8C8495DE7CD">
    <w:name w:val="AAE2C97C7B3845B19DA2F8C8495DE7CD"/>
    <w:rsid w:val="00910983"/>
    <w:pPr>
      <w:spacing w:after="200" w:line="276" w:lineRule="auto"/>
    </w:pPr>
  </w:style>
  <w:style w:type="paragraph" w:customStyle="1" w:styleId="C68EAFB8B8F948D08DC52BD796012D97">
    <w:name w:val="C68EAFB8B8F948D08DC52BD796012D97"/>
    <w:rsid w:val="00910983"/>
    <w:pPr>
      <w:spacing w:after="200" w:line="276" w:lineRule="auto"/>
    </w:pPr>
  </w:style>
  <w:style w:type="paragraph" w:customStyle="1" w:styleId="48974763A66D4430B71011B17B6EB65D">
    <w:name w:val="48974763A66D4430B71011B17B6EB65D"/>
    <w:rsid w:val="00910983"/>
    <w:pPr>
      <w:spacing w:after="200" w:line="276" w:lineRule="auto"/>
    </w:pPr>
  </w:style>
  <w:style w:type="paragraph" w:customStyle="1" w:styleId="EC0DB8CBF08C42B7B75546C773A4216C">
    <w:name w:val="EC0DB8CBF08C42B7B75546C773A4216C"/>
    <w:rsid w:val="00910983"/>
    <w:pPr>
      <w:spacing w:after="200" w:line="276" w:lineRule="auto"/>
    </w:pPr>
  </w:style>
  <w:style w:type="paragraph" w:customStyle="1" w:styleId="29AA672A4F5643E1839CF3ECEEADE0FE">
    <w:name w:val="29AA672A4F5643E1839CF3ECEEADE0FE"/>
    <w:rsid w:val="00910983"/>
    <w:pPr>
      <w:spacing w:after="200" w:line="276" w:lineRule="auto"/>
    </w:pPr>
  </w:style>
  <w:style w:type="paragraph" w:customStyle="1" w:styleId="7492284AC82340E19E74B19D660DCC39">
    <w:name w:val="7492284AC82340E19E74B19D660DCC39"/>
    <w:rsid w:val="00910983"/>
    <w:pPr>
      <w:spacing w:after="200" w:line="276" w:lineRule="auto"/>
    </w:pPr>
  </w:style>
  <w:style w:type="paragraph" w:customStyle="1" w:styleId="C966C4E7F4B848C6BF98725EE44E21C0">
    <w:name w:val="C966C4E7F4B848C6BF98725EE44E21C0"/>
    <w:rsid w:val="00910983"/>
    <w:pPr>
      <w:spacing w:after="200" w:line="276" w:lineRule="auto"/>
    </w:pPr>
  </w:style>
  <w:style w:type="paragraph" w:customStyle="1" w:styleId="1587EC0C6EC1489AA73AFCFE3ACCAAAD">
    <w:name w:val="1587EC0C6EC1489AA73AFCFE3ACCAAAD"/>
    <w:rsid w:val="00910983"/>
    <w:pPr>
      <w:spacing w:after="200" w:line="276" w:lineRule="auto"/>
    </w:pPr>
  </w:style>
  <w:style w:type="paragraph" w:customStyle="1" w:styleId="7A4DB8FAF0BF4B909C3255C407FFE7B7">
    <w:name w:val="7A4DB8FAF0BF4B909C3255C407FFE7B7"/>
    <w:rsid w:val="00910983"/>
    <w:pPr>
      <w:spacing w:after="200" w:line="276" w:lineRule="auto"/>
    </w:pPr>
  </w:style>
  <w:style w:type="paragraph" w:customStyle="1" w:styleId="2470CB064D2F4CEABA4825FF5396522C">
    <w:name w:val="2470CB064D2F4CEABA4825FF5396522C"/>
    <w:rsid w:val="00910983"/>
    <w:pPr>
      <w:spacing w:after="200" w:line="276" w:lineRule="auto"/>
    </w:pPr>
  </w:style>
  <w:style w:type="paragraph" w:customStyle="1" w:styleId="68F09EEEB1F54BC8B2416EA13883EE6E">
    <w:name w:val="68F09EEEB1F54BC8B2416EA13883EE6E"/>
    <w:rsid w:val="00910983"/>
    <w:pPr>
      <w:spacing w:after="200" w:line="276" w:lineRule="auto"/>
    </w:pPr>
  </w:style>
  <w:style w:type="paragraph" w:customStyle="1" w:styleId="477D0926E5DE4D27AFEF377C3C7C7371">
    <w:name w:val="477D0926E5DE4D27AFEF377C3C7C7371"/>
    <w:rsid w:val="00910983"/>
    <w:pPr>
      <w:spacing w:after="200" w:line="276" w:lineRule="auto"/>
    </w:pPr>
  </w:style>
  <w:style w:type="paragraph" w:customStyle="1" w:styleId="8B6FF2CC41E544A9B8A9CCCC3632D765">
    <w:name w:val="8B6FF2CC41E544A9B8A9CCCC3632D765"/>
    <w:rsid w:val="00910983"/>
    <w:pPr>
      <w:spacing w:after="200" w:line="276" w:lineRule="auto"/>
    </w:pPr>
  </w:style>
  <w:style w:type="paragraph" w:customStyle="1" w:styleId="E6BA44FAAE0D4B1CBCC138246124ECCA">
    <w:name w:val="E6BA44FAAE0D4B1CBCC138246124ECCA"/>
    <w:rsid w:val="00910983"/>
    <w:pPr>
      <w:spacing w:after="200" w:line="276" w:lineRule="auto"/>
    </w:pPr>
  </w:style>
  <w:style w:type="paragraph" w:customStyle="1" w:styleId="54FD5D620B5842FEBAFABD460A7A72B8">
    <w:name w:val="54FD5D620B5842FEBAFABD460A7A72B8"/>
    <w:rsid w:val="00910983"/>
    <w:pPr>
      <w:spacing w:after="200" w:line="276" w:lineRule="auto"/>
    </w:pPr>
  </w:style>
  <w:style w:type="paragraph" w:customStyle="1" w:styleId="46E1D8A955FB48EF9F81B794FA9B361F">
    <w:name w:val="46E1D8A955FB48EF9F81B794FA9B361F"/>
    <w:rsid w:val="00910983"/>
    <w:pPr>
      <w:spacing w:after="200" w:line="276" w:lineRule="auto"/>
    </w:pPr>
  </w:style>
  <w:style w:type="paragraph" w:customStyle="1" w:styleId="2F34ABF4FDB44B699144D6200F3BD54B">
    <w:name w:val="2F34ABF4FDB44B699144D6200F3BD54B"/>
    <w:rsid w:val="00910983"/>
    <w:pPr>
      <w:spacing w:after="200" w:line="276" w:lineRule="auto"/>
    </w:pPr>
  </w:style>
  <w:style w:type="paragraph" w:customStyle="1" w:styleId="70611D48B0044766BF0ACE30D47B36FB">
    <w:name w:val="70611D48B0044766BF0ACE30D47B36FB"/>
    <w:rsid w:val="00910983"/>
    <w:pPr>
      <w:spacing w:after="200" w:line="276" w:lineRule="auto"/>
    </w:pPr>
  </w:style>
  <w:style w:type="paragraph" w:customStyle="1" w:styleId="0EF1636054A94F25B5088F1AF73D0F36">
    <w:name w:val="0EF1636054A94F25B5088F1AF73D0F36"/>
    <w:rsid w:val="00910983"/>
    <w:pPr>
      <w:spacing w:after="200" w:line="276" w:lineRule="auto"/>
    </w:pPr>
  </w:style>
  <w:style w:type="paragraph" w:customStyle="1" w:styleId="748A3A8157DB45AEABBB31CF94E1D9B9">
    <w:name w:val="748A3A8157DB45AEABBB31CF94E1D9B9"/>
    <w:rsid w:val="00910983"/>
    <w:pPr>
      <w:spacing w:after="200" w:line="276" w:lineRule="auto"/>
    </w:pPr>
  </w:style>
  <w:style w:type="paragraph" w:customStyle="1" w:styleId="23607AA625E14ACA99DE47932BDFD4D0">
    <w:name w:val="23607AA625E14ACA99DE47932BDFD4D0"/>
    <w:rsid w:val="00910983"/>
    <w:pPr>
      <w:spacing w:after="200" w:line="276" w:lineRule="auto"/>
    </w:pPr>
  </w:style>
  <w:style w:type="paragraph" w:customStyle="1" w:styleId="B4E832D3377E464D9C9E4C86961D9E55">
    <w:name w:val="B4E832D3377E464D9C9E4C86961D9E55"/>
    <w:rsid w:val="00910983"/>
    <w:pPr>
      <w:spacing w:after="200" w:line="276" w:lineRule="auto"/>
    </w:pPr>
  </w:style>
  <w:style w:type="paragraph" w:customStyle="1" w:styleId="C12D168F21124C9887CC3600625A8D7F">
    <w:name w:val="C12D168F21124C9887CC3600625A8D7F"/>
    <w:rsid w:val="00910983"/>
    <w:pPr>
      <w:spacing w:after="200" w:line="276" w:lineRule="auto"/>
    </w:pPr>
  </w:style>
  <w:style w:type="paragraph" w:customStyle="1" w:styleId="F80FC25C9748441D97D99242346C51B0">
    <w:name w:val="F80FC25C9748441D97D99242346C51B0"/>
    <w:rsid w:val="00910983"/>
    <w:pPr>
      <w:spacing w:after="200" w:line="276" w:lineRule="auto"/>
    </w:pPr>
  </w:style>
  <w:style w:type="paragraph" w:customStyle="1" w:styleId="3CABBE8C8121489EAD6E50D29CC254A7">
    <w:name w:val="3CABBE8C8121489EAD6E50D29CC254A7"/>
    <w:rsid w:val="00910983"/>
    <w:pPr>
      <w:spacing w:after="200" w:line="276" w:lineRule="auto"/>
    </w:pPr>
  </w:style>
  <w:style w:type="paragraph" w:customStyle="1" w:styleId="7EA07310DB0B46188F5D08BABA912035">
    <w:name w:val="7EA07310DB0B46188F5D08BABA912035"/>
    <w:rsid w:val="00910983"/>
    <w:pPr>
      <w:spacing w:after="200" w:line="276" w:lineRule="auto"/>
    </w:pPr>
  </w:style>
  <w:style w:type="paragraph" w:customStyle="1" w:styleId="A9ACA70052104EF882F3B368B47E5521">
    <w:name w:val="A9ACA70052104EF882F3B368B47E5521"/>
    <w:rsid w:val="00910983"/>
    <w:pPr>
      <w:spacing w:after="200" w:line="276" w:lineRule="auto"/>
    </w:pPr>
  </w:style>
  <w:style w:type="paragraph" w:customStyle="1" w:styleId="1EA9C617AF344853B04FC74976C6090A">
    <w:name w:val="1EA9C617AF344853B04FC74976C6090A"/>
    <w:rsid w:val="00910983"/>
    <w:pPr>
      <w:spacing w:after="200" w:line="276" w:lineRule="auto"/>
    </w:pPr>
  </w:style>
  <w:style w:type="paragraph" w:customStyle="1" w:styleId="24947DC073AA4FE59EE1764608BE05F6">
    <w:name w:val="24947DC073AA4FE59EE1764608BE05F6"/>
    <w:rsid w:val="00910983"/>
    <w:pPr>
      <w:spacing w:after="200" w:line="276" w:lineRule="auto"/>
    </w:pPr>
  </w:style>
  <w:style w:type="paragraph" w:customStyle="1" w:styleId="2DD58463D8E847479FE40ABC28AEAFDE">
    <w:name w:val="2DD58463D8E847479FE40ABC28AEAFDE"/>
    <w:rsid w:val="00910983"/>
    <w:pPr>
      <w:spacing w:after="200" w:line="276" w:lineRule="auto"/>
    </w:pPr>
  </w:style>
  <w:style w:type="paragraph" w:customStyle="1" w:styleId="5C68F31FDF70409BB10544C4FA32A273">
    <w:name w:val="5C68F31FDF70409BB10544C4FA32A273"/>
    <w:rsid w:val="00910983"/>
    <w:pPr>
      <w:spacing w:after="200" w:line="276" w:lineRule="auto"/>
    </w:pPr>
  </w:style>
  <w:style w:type="paragraph" w:customStyle="1" w:styleId="4E64B5F514B34581B9C65621D7A55E37">
    <w:name w:val="4E64B5F514B34581B9C65621D7A55E37"/>
    <w:rsid w:val="00910983"/>
    <w:pPr>
      <w:spacing w:after="200" w:line="276" w:lineRule="auto"/>
    </w:pPr>
  </w:style>
  <w:style w:type="paragraph" w:customStyle="1" w:styleId="7294470A474F4D6486B9093A2D4B43E7">
    <w:name w:val="7294470A474F4D6486B9093A2D4B43E7"/>
    <w:rsid w:val="00910983"/>
    <w:pPr>
      <w:spacing w:after="200" w:line="276" w:lineRule="auto"/>
    </w:pPr>
  </w:style>
  <w:style w:type="paragraph" w:customStyle="1" w:styleId="012CBF70E95A440DAADF1607D8A49EDF">
    <w:name w:val="012CBF70E95A440DAADF1607D8A49EDF"/>
    <w:rsid w:val="00910983"/>
    <w:pPr>
      <w:spacing w:after="200" w:line="276" w:lineRule="auto"/>
    </w:pPr>
  </w:style>
  <w:style w:type="paragraph" w:customStyle="1" w:styleId="47792986560143FEB3C9F1FC8DDEB982">
    <w:name w:val="47792986560143FEB3C9F1FC8DDEB982"/>
    <w:rsid w:val="00910983"/>
    <w:pPr>
      <w:spacing w:after="200" w:line="276" w:lineRule="auto"/>
    </w:pPr>
  </w:style>
  <w:style w:type="paragraph" w:customStyle="1" w:styleId="1D56EA9FAE1B43ACA1F37EFCF012F58D">
    <w:name w:val="1D56EA9FAE1B43ACA1F37EFCF012F58D"/>
    <w:rsid w:val="00910983"/>
    <w:pPr>
      <w:spacing w:after="200" w:line="276" w:lineRule="auto"/>
    </w:pPr>
  </w:style>
  <w:style w:type="paragraph" w:customStyle="1" w:styleId="017420F2846B4D99AB553B71E81FABD2">
    <w:name w:val="017420F2846B4D99AB553B71E81FABD2"/>
    <w:rsid w:val="00910983"/>
    <w:pPr>
      <w:spacing w:after="200" w:line="276" w:lineRule="auto"/>
    </w:pPr>
  </w:style>
  <w:style w:type="paragraph" w:customStyle="1" w:styleId="7AF9EF11CD0D49E09B692CE93FDB4600">
    <w:name w:val="7AF9EF11CD0D49E09B692CE93FDB4600"/>
    <w:rsid w:val="00737CF7"/>
    <w:pPr>
      <w:spacing w:after="200" w:line="276" w:lineRule="auto"/>
    </w:pPr>
  </w:style>
  <w:style w:type="paragraph" w:customStyle="1" w:styleId="BE8BFB3F71094F368F88880AC0F28153">
    <w:name w:val="BE8BFB3F71094F368F88880AC0F28153"/>
    <w:rsid w:val="00737CF7"/>
    <w:pPr>
      <w:spacing w:after="200" w:line="276" w:lineRule="auto"/>
    </w:pPr>
  </w:style>
  <w:style w:type="paragraph" w:customStyle="1" w:styleId="142B5FF97C55489A857E5216FAD68797">
    <w:name w:val="142B5FF97C55489A857E5216FAD68797"/>
    <w:rsid w:val="00737CF7"/>
    <w:pPr>
      <w:spacing w:after="200" w:line="276" w:lineRule="auto"/>
    </w:pPr>
  </w:style>
  <w:style w:type="paragraph" w:customStyle="1" w:styleId="65662B93F36E408BADFB2F1E6933ADCC">
    <w:name w:val="65662B93F36E408BADFB2F1E6933ADCC"/>
    <w:rsid w:val="00737CF7"/>
    <w:pPr>
      <w:spacing w:after="200" w:line="276" w:lineRule="auto"/>
    </w:pPr>
  </w:style>
  <w:style w:type="paragraph" w:customStyle="1" w:styleId="0B160702D6DC4E2B9E3301A2A3E6F271">
    <w:name w:val="0B160702D6DC4E2B9E3301A2A3E6F271"/>
    <w:rsid w:val="00737CF7"/>
    <w:pPr>
      <w:spacing w:after="200" w:line="276" w:lineRule="auto"/>
    </w:pPr>
  </w:style>
  <w:style w:type="paragraph" w:customStyle="1" w:styleId="8263F29B15EC43C3B6252BAD28A30751">
    <w:name w:val="8263F29B15EC43C3B6252BAD28A30751"/>
    <w:rsid w:val="00737CF7"/>
    <w:pPr>
      <w:spacing w:after="200" w:line="276" w:lineRule="auto"/>
    </w:pPr>
  </w:style>
  <w:style w:type="paragraph" w:customStyle="1" w:styleId="939D72EC77C648168C1545A8638B3D04">
    <w:name w:val="939D72EC77C648168C1545A8638B3D04"/>
    <w:rsid w:val="00737CF7"/>
    <w:pPr>
      <w:spacing w:after="200" w:line="276" w:lineRule="auto"/>
    </w:pPr>
  </w:style>
  <w:style w:type="paragraph" w:customStyle="1" w:styleId="D90EE6EAB5BE4C85A8DD0E9F091A4A02">
    <w:name w:val="D90EE6EAB5BE4C85A8DD0E9F091A4A02"/>
    <w:rsid w:val="00737CF7"/>
    <w:pPr>
      <w:spacing w:after="200" w:line="276" w:lineRule="auto"/>
    </w:pPr>
  </w:style>
  <w:style w:type="paragraph" w:customStyle="1" w:styleId="82165DB14807480A86AD814F40770B77">
    <w:name w:val="82165DB14807480A86AD814F40770B77"/>
    <w:rsid w:val="00737CF7"/>
    <w:pPr>
      <w:spacing w:after="200" w:line="276" w:lineRule="auto"/>
    </w:pPr>
  </w:style>
  <w:style w:type="paragraph" w:customStyle="1" w:styleId="7DD1C763F7A6472D975034F9ED37726F">
    <w:name w:val="7DD1C763F7A6472D975034F9ED37726F"/>
    <w:rsid w:val="00737CF7"/>
    <w:pPr>
      <w:spacing w:after="200" w:line="276" w:lineRule="auto"/>
    </w:pPr>
  </w:style>
  <w:style w:type="paragraph" w:customStyle="1" w:styleId="D7CEC1D884184E4AA2198B8F2A66002F">
    <w:name w:val="D7CEC1D884184E4AA2198B8F2A66002F"/>
    <w:rsid w:val="00737CF7"/>
    <w:pPr>
      <w:spacing w:after="200" w:line="276" w:lineRule="auto"/>
    </w:pPr>
  </w:style>
  <w:style w:type="paragraph" w:customStyle="1" w:styleId="00095000E357455382095A34ECDA66C7">
    <w:name w:val="00095000E357455382095A34ECDA66C7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">
    <w:name w:val="35E06F9A1A4248508F6A89A09B76F910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">
    <w:name w:val="24EDD1AC98A24892AC67C4F00CC49F94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AF9EF11CD0D49E09B692CE93FDB46001">
    <w:name w:val="7AF9EF11CD0D49E09B692CE93FDB4600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42B5FF97C55489A857E5216FAD687971">
    <w:name w:val="142B5FF97C55489A857E5216FAD68797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65662B93F36E408BADFB2F1E6933ADCC1">
    <w:name w:val="65662B93F36E408BADFB2F1E6933ADCC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160702D6DC4E2B9E3301A2A3E6F2711">
    <w:name w:val="0B160702D6DC4E2B9E3301A2A3E6F271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263F29B15EC43C3B6252BAD28A307511">
    <w:name w:val="8263F29B15EC43C3B6252BAD28A30751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DD1C763F7A6472D975034F9ED37726F1">
    <w:name w:val="7DD1C763F7A6472D975034F9ED37726F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ABA259E76E64D1DA00A40FFF6572885">
    <w:name w:val="AABA259E76E64D1DA00A40FFF6572885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EEA2F0392C7433B9ABB17A63A3294C3">
    <w:name w:val="7EEA2F0392C7433B9ABB17A63A3294C3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6360111EE94C8F8BAD640FD7EAB103">
    <w:name w:val="916360111EE94C8F8BAD640FD7EAB103"/>
    <w:rsid w:val="00246624"/>
  </w:style>
  <w:style w:type="paragraph" w:customStyle="1" w:styleId="41F935DF08694F2F975E027F2D34F810">
    <w:name w:val="41F935DF08694F2F975E027F2D34F810"/>
    <w:rsid w:val="00246624"/>
  </w:style>
  <w:style w:type="paragraph" w:customStyle="1" w:styleId="EE5504E5DD944F16AC124FC70B80F1CF">
    <w:name w:val="EE5504E5DD944F16AC124FC70B80F1CF"/>
    <w:rsid w:val="00246624"/>
  </w:style>
  <w:style w:type="paragraph" w:customStyle="1" w:styleId="B26ADAF66D924A6AA38520DDCB4DFD85">
    <w:name w:val="B26ADAF66D924A6AA38520DDCB4DFD85"/>
    <w:rsid w:val="00246624"/>
  </w:style>
  <w:style w:type="paragraph" w:customStyle="1" w:styleId="F9878931500F419FB1D4F3E34F0B2B51">
    <w:name w:val="F9878931500F419FB1D4F3E34F0B2B51"/>
    <w:rsid w:val="00246624"/>
  </w:style>
  <w:style w:type="paragraph" w:customStyle="1" w:styleId="50703D0768A2416AB28E771BC521E55D">
    <w:name w:val="50703D0768A2416AB28E771BC521E55D"/>
    <w:rsid w:val="00246624"/>
  </w:style>
  <w:style w:type="paragraph" w:customStyle="1" w:styleId="AF3BC6DA2B8844C98A9CCEBD211F0174">
    <w:name w:val="AF3BC6DA2B8844C98A9CCEBD211F0174"/>
    <w:rsid w:val="00246624"/>
  </w:style>
  <w:style w:type="paragraph" w:customStyle="1" w:styleId="AF7CF6731561423680F7FF5E18ECC7CB">
    <w:name w:val="AF7CF6731561423680F7FF5E18ECC7CB"/>
    <w:rsid w:val="00246624"/>
  </w:style>
  <w:style w:type="paragraph" w:customStyle="1" w:styleId="F15CEBC4DD484E93ADCFA470ECE7FE0C">
    <w:name w:val="F15CEBC4DD484E93ADCFA470ECE7FE0C"/>
    <w:rsid w:val="00246624"/>
  </w:style>
  <w:style w:type="paragraph" w:customStyle="1" w:styleId="7ED1F461B3414D7B8C3C15E2A063E291">
    <w:name w:val="7ED1F461B3414D7B8C3C15E2A063E291"/>
    <w:rsid w:val="00246624"/>
  </w:style>
  <w:style w:type="paragraph" w:customStyle="1" w:styleId="DF3B458B201C4B2986A7DBE84776478D">
    <w:name w:val="DF3B458B201C4B2986A7DBE84776478D"/>
    <w:rsid w:val="00246624"/>
  </w:style>
  <w:style w:type="paragraph" w:customStyle="1" w:styleId="4D2EDC3EBD734A41858D3C1BDE424F12">
    <w:name w:val="4D2EDC3EBD734A41858D3C1BDE424F12"/>
    <w:rsid w:val="00246624"/>
  </w:style>
  <w:style w:type="paragraph" w:customStyle="1" w:styleId="0A6670B1E758418FA28373DB962E89EE">
    <w:name w:val="0A6670B1E758418FA28373DB962E89EE"/>
    <w:rsid w:val="00246624"/>
  </w:style>
  <w:style w:type="paragraph" w:customStyle="1" w:styleId="4B59CE3F0A274B25AE6D1058B3958C37">
    <w:name w:val="4B59CE3F0A274B25AE6D1058B3958C37"/>
    <w:rsid w:val="00246624"/>
  </w:style>
  <w:style w:type="paragraph" w:customStyle="1" w:styleId="DE9F07B5095B4963BB3676E830943B6E">
    <w:name w:val="DE9F07B5095B4963BB3676E830943B6E"/>
    <w:rsid w:val="00246624"/>
  </w:style>
  <w:style w:type="paragraph" w:customStyle="1" w:styleId="640B7013381049A8BC87AB1F255FF294">
    <w:name w:val="640B7013381049A8BC87AB1F255FF294"/>
    <w:rsid w:val="00246624"/>
  </w:style>
  <w:style w:type="paragraph" w:customStyle="1" w:styleId="483639EA2FF5469389957C2CBDCF1EC6">
    <w:name w:val="483639EA2FF5469389957C2CBDCF1EC6"/>
    <w:rsid w:val="00246624"/>
  </w:style>
  <w:style w:type="paragraph" w:customStyle="1" w:styleId="A76AE2C103FF4148A1230DD4DB45B276">
    <w:name w:val="A76AE2C103FF4148A1230DD4DB45B276"/>
    <w:rsid w:val="00246624"/>
  </w:style>
  <w:style w:type="paragraph" w:customStyle="1" w:styleId="4D40AC3EC30E47BEB0CB08D945E7E197">
    <w:name w:val="4D40AC3EC30E47BEB0CB08D945E7E197"/>
    <w:rsid w:val="00246624"/>
  </w:style>
  <w:style w:type="paragraph" w:customStyle="1" w:styleId="289151A1C8104D309307743C7E3E2BDC">
    <w:name w:val="289151A1C8104D309307743C7E3E2BDC"/>
    <w:rsid w:val="00246624"/>
  </w:style>
  <w:style w:type="paragraph" w:customStyle="1" w:styleId="9507D19C9CF2419FA41BA17DEC3AE527">
    <w:name w:val="9507D19C9CF2419FA41BA17DEC3AE527"/>
    <w:rsid w:val="00246624"/>
  </w:style>
  <w:style w:type="paragraph" w:customStyle="1" w:styleId="8A56606617DD4C9D8E124A456B2D76C7">
    <w:name w:val="8A56606617DD4C9D8E124A456B2D76C7"/>
    <w:rsid w:val="00246624"/>
  </w:style>
  <w:style w:type="paragraph" w:customStyle="1" w:styleId="0F602CACAB0A4BD0AD48002AE19FA4CF">
    <w:name w:val="0F602CACAB0A4BD0AD48002AE19FA4CF"/>
    <w:rsid w:val="00246624"/>
  </w:style>
  <w:style w:type="paragraph" w:customStyle="1" w:styleId="ED20D2244EA64434B1C290118DBA5CC7">
    <w:name w:val="ED20D2244EA64434B1C290118DBA5CC7"/>
    <w:rsid w:val="00246624"/>
  </w:style>
  <w:style w:type="paragraph" w:customStyle="1" w:styleId="2BAD1606248841AE95B589C52D8E116C">
    <w:name w:val="2BAD1606248841AE95B589C52D8E116C"/>
    <w:rsid w:val="00246624"/>
  </w:style>
  <w:style w:type="paragraph" w:customStyle="1" w:styleId="51F86DE71D09442795D80A730FBEFA64">
    <w:name w:val="51F86DE71D09442795D80A730FBEFA64"/>
    <w:rsid w:val="00246624"/>
  </w:style>
  <w:style w:type="paragraph" w:customStyle="1" w:styleId="91C562A023CA406C990AB9A02854F3AC">
    <w:name w:val="91C562A023CA406C990AB9A02854F3AC"/>
    <w:rsid w:val="00246624"/>
  </w:style>
  <w:style w:type="paragraph" w:customStyle="1" w:styleId="36D5727B9BA346BE9773B17374310466">
    <w:name w:val="36D5727B9BA346BE9773B17374310466"/>
    <w:rsid w:val="00246624"/>
  </w:style>
  <w:style w:type="paragraph" w:customStyle="1" w:styleId="B5F6CACBF2634C2292E022C8DBD74003">
    <w:name w:val="B5F6CACBF2634C2292E022C8DBD74003"/>
    <w:rsid w:val="00246624"/>
  </w:style>
  <w:style w:type="paragraph" w:customStyle="1" w:styleId="A3D7BC15801A4DCBAF5286157D12A77B">
    <w:name w:val="A3D7BC15801A4DCBAF5286157D12A77B"/>
    <w:rsid w:val="00246624"/>
  </w:style>
  <w:style w:type="paragraph" w:customStyle="1" w:styleId="16BEBC8239504D29A82E9C247BABA318">
    <w:name w:val="16BEBC8239504D29A82E9C247BABA318"/>
    <w:rsid w:val="00246624"/>
  </w:style>
  <w:style w:type="paragraph" w:customStyle="1" w:styleId="03B8B1BE5DE74C649005A760636F6280">
    <w:name w:val="03B8B1BE5DE74C649005A760636F6280"/>
    <w:rsid w:val="00246624"/>
  </w:style>
  <w:style w:type="paragraph" w:customStyle="1" w:styleId="3BBC7ADB39984DC6ACB173908F7B7B68">
    <w:name w:val="3BBC7ADB39984DC6ACB173908F7B7B68"/>
    <w:rsid w:val="00246624"/>
  </w:style>
  <w:style w:type="paragraph" w:customStyle="1" w:styleId="D32A772CDB4F41F7AA38440CC032E2AB">
    <w:name w:val="D32A772CDB4F41F7AA38440CC032E2AB"/>
    <w:rsid w:val="00246624"/>
  </w:style>
  <w:style w:type="paragraph" w:customStyle="1" w:styleId="0869CF716B34413F8585E46DEBB549F2">
    <w:name w:val="0869CF716B34413F8585E46DEBB549F2"/>
    <w:rsid w:val="00246624"/>
  </w:style>
  <w:style w:type="paragraph" w:customStyle="1" w:styleId="B93B63CD8A22441BA28F0F11D00D6EC9">
    <w:name w:val="B93B63CD8A22441BA28F0F11D00D6EC9"/>
    <w:rsid w:val="00246624"/>
  </w:style>
  <w:style w:type="paragraph" w:customStyle="1" w:styleId="E7F88E4E4DBC41008698963484DED0EF">
    <w:name w:val="E7F88E4E4DBC41008698963484DED0EF"/>
    <w:rsid w:val="00246624"/>
  </w:style>
  <w:style w:type="paragraph" w:customStyle="1" w:styleId="8A64A8E28FCE4975B0812160DA263D95">
    <w:name w:val="8A64A8E28FCE4975B0812160DA263D95"/>
    <w:rsid w:val="00246624"/>
  </w:style>
  <w:style w:type="paragraph" w:customStyle="1" w:styleId="22E2FA32AB7143928D89E7B6FC790BAE">
    <w:name w:val="22E2FA32AB7143928D89E7B6FC790BAE"/>
    <w:rsid w:val="00246624"/>
  </w:style>
  <w:style w:type="paragraph" w:customStyle="1" w:styleId="EE5819399CC94A1EBDF2039B38468F03">
    <w:name w:val="EE5819399CC94A1EBDF2039B38468F03"/>
    <w:rsid w:val="00246624"/>
  </w:style>
  <w:style w:type="paragraph" w:customStyle="1" w:styleId="0DBE475ABA714FB2A9C6D7E22E3B10D5">
    <w:name w:val="0DBE475ABA714FB2A9C6D7E22E3B10D5"/>
    <w:rsid w:val="00246624"/>
  </w:style>
  <w:style w:type="paragraph" w:customStyle="1" w:styleId="C5222993E229441D8A98D97AD8FF4FA5">
    <w:name w:val="C5222993E229441D8A98D97AD8FF4FA5"/>
    <w:rsid w:val="00246624"/>
  </w:style>
  <w:style w:type="paragraph" w:customStyle="1" w:styleId="365C5F43490046B0A4823CEA595BA0D8">
    <w:name w:val="365C5F43490046B0A4823CEA595BA0D8"/>
    <w:rsid w:val="00246624"/>
  </w:style>
  <w:style w:type="paragraph" w:customStyle="1" w:styleId="DF46460DD2164A41991E76FC4EA535F1">
    <w:name w:val="DF46460DD2164A41991E76FC4EA535F1"/>
    <w:rsid w:val="00246624"/>
  </w:style>
  <w:style w:type="paragraph" w:customStyle="1" w:styleId="113CCF9299F6439CB875C72D81CD78FF">
    <w:name w:val="113CCF9299F6439CB875C72D81CD78FF"/>
    <w:rsid w:val="00246624"/>
  </w:style>
  <w:style w:type="paragraph" w:customStyle="1" w:styleId="00095000E357455382095A34ECDA66C71">
    <w:name w:val="00095000E357455382095A34ECDA66C7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1">
    <w:name w:val="35E06F9A1A4248508F6A89A09B76F910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1">
    <w:name w:val="24EDD1AC98A24892AC67C4F00CC49F94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">
    <w:name w:val="4E000F4AB0224BD392B97494E4120FAB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">
    <w:name w:val="FEF29F044F554B6AB703C5A1F47BC8AF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1">
    <w:name w:val="ED20D2244EA64434B1C290118DBA5CC7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1">
    <w:name w:val="51F86DE71D09442795D80A730FBEFA64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1">
    <w:name w:val="91C562A023CA406C990AB9A02854F3AC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1">
    <w:name w:val="36D5727B9BA346BE9773B17374310466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1">
    <w:name w:val="B5F6CACBF2634C2292E022C8DBD74003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">
    <w:name w:val="9194EAA41F084DF89B6DF7B09F13CDE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1">
    <w:name w:val="EE5819399CC94A1EBDF2039B38468F03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1">
    <w:name w:val="0DBE475ABA714FB2A9C6D7E22E3B10D5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1">
    <w:name w:val="C5222993E229441D8A98D97AD8FF4FA5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EEA2F0392C7433B9ABB17A63A3294C31">
    <w:name w:val="7EEA2F0392C7433B9ABB17A63A3294C3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2">
    <w:name w:val="00095000E357455382095A34ECDA66C7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2">
    <w:name w:val="35E06F9A1A4248508F6A89A09B76F910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2">
    <w:name w:val="24EDD1AC98A24892AC67C4F00CC49F94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1">
    <w:name w:val="4E000F4AB0224BD392B97494E4120FAB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1">
    <w:name w:val="FEF29F044F554B6AB703C5A1F47BC8AF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2">
    <w:name w:val="ED20D2244EA64434B1C290118DBA5CC7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2">
    <w:name w:val="51F86DE71D09442795D80A730FBEFA64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2">
    <w:name w:val="91C562A023CA406C990AB9A02854F3AC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2">
    <w:name w:val="36D5727B9BA346BE9773B17374310466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2">
    <w:name w:val="B5F6CACBF2634C2292E022C8DBD74003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1">
    <w:name w:val="9194EAA41F084DF89B6DF7B09F13CDE11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2">
    <w:name w:val="EE5819399CC94A1EBDF2039B38468F03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2">
    <w:name w:val="0DBE475ABA714FB2A9C6D7E22E3B10D5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2">
    <w:name w:val="C5222993E229441D8A98D97AD8FF4FA5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EEA2F0392C7433B9ABB17A63A3294C32">
    <w:name w:val="7EEA2F0392C7433B9ABB17A63A3294C32"/>
    <w:rsid w:val="0024662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">
    <w:name w:val="1B08187A9B144F029DA15D42B74299B0"/>
    <w:rsid w:val="006E00B9"/>
  </w:style>
  <w:style w:type="paragraph" w:customStyle="1" w:styleId="00095000E357455382095A34ECDA66C73">
    <w:name w:val="00095000E357455382095A34ECDA66C7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3">
    <w:name w:val="35E06F9A1A4248508F6A89A09B76F910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3">
    <w:name w:val="24EDD1AC98A24892AC67C4F00CC49F94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2">
    <w:name w:val="4E000F4AB0224BD392B97494E4120FAB2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2">
    <w:name w:val="FEF29F044F554B6AB703C5A1F47BC8AF2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3">
    <w:name w:val="ED20D2244EA64434B1C290118DBA5CC7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3">
    <w:name w:val="51F86DE71D09442795D80A730FBEFA64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3">
    <w:name w:val="91C562A023CA406C990AB9A02854F3AC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3">
    <w:name w:val="36D5727B9BA346BE9773B17374310466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3">
    <w:name w:val="B5F6CACBF2634C2292E022C8DBD74003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2">
    <w:name w:val="9194EAA41F084DF89B6DF7B09F13CDE12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3">
    <w:name w:val="EE5819399CC94A1EBDF2039B38468F03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3">
    <w:name w:val="0DBE475ABA714FB2A9C6D7E22E3B10D5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3">
    <w:name w:val="C5222993E229441D8A98D97AD8FF4FA53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1">
    <w:name w:val="1B08187A9B144F029DA15D42B74299B01"/>
    <w:rsid w:val="006E00B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4">
    <w:name w:val="00095000E357455382095A34ECDA66C7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4">
    <w:name w:val="35E06F9A1A4248508F6A89A09B76F910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4">
    <w:name w:val="24EDD1AC98A24892AC67C4F00CC49F94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3">
    <w:name w:val="4E000F4AB0224BD392B97494E4120FAB3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3">
    <w:name w:val="FEF29F044F554B6AB703C5A1F47BC8AF3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4">
    <w:name w:val="ED20D2244EA64434B1C290118DBA5CC7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4">
    <w:name w:val="51F86DE71D09442795D80A730FBEFA64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4">
    <w:name w:val="91C562A023CA406C990AB9A02854F3AC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4">
    <w:name w:val="36D5727B9BA346BE9773B17374310466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4">
    <w:name w:val="B5F6CACBF2634C2292E022C8DBD74003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3">
    <w:name w:val="9194EAA41F084DF89B6DF7B09F13CDE13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4">
    <w:name w:val="EE5819399CC94A1EBDF2039B38468F03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4">
    <w:name w:val="0DBE475ABA714FB2A9C6D7E22E3B10D5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4">
    <w:name w:val="C5222993E229441D8A98D97AD8FF4FA5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2">
    <w:name w:val="1B08187A9B144F029DA15D42B74299B02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5">
    <w:name w:val="00095000E357455382095A34ECDA66C7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5">
    <w:name w:val="35E06F9A1A4248508F6A89A09B76F910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5">
    <w:name w:val="24EDD1AC98A24892AC67C4F00CC49F94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4">
    <w:name w:val="4E000F4AB0224BD392B97494E4120FAB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4">
    <w:name w:val="FEF29F044F554B6AB703C5A1F47BC8AF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5">
    <w:name w:val="ED20D2244EA64434B1C290118DBA5CC7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5">
    <w:name w:val="51F86DE71D09442795D80A730FBEFA64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5">
    <w:name w:val="91C562A023CA406C990AB9A02854F3AC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5">
    <w:name w:val="36D5727B9BA346BE9773B17374310466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5">
    <w:name w:val="B5F6CACBF2634C2292E022C8DBD74003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4">
    <w:name w:val="9194EAA41F084DF89B6DF7B09F13CDE14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5">
    <w:name w:val="EE5819399CC94A1EBDF2039B38468F03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5">
    <w:name w:val="0DBE475ABA714FB2A9C6D7E22E3B10D5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5">
    <w:name w:val="C5222993E229441D8A98D97AD8FF4FA55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3">
    <w:name w:val="1B08187A9B144F029DA15D42B74299B03"/>
    <w:rsid w:val="00EA04AC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6">
    <w:name w:val="00095000E357455382095A34ECDA66C7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6">
    <w:name w:val="35E06F9A1A4248508F6A89A09B76F910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6">
    <w:name w:val="24EDD1AC98A24892AC67C4F00CC49F94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5">
    <w:name w:val="4E000F4AB0224BD392B97494E4120FAB5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5">
    <w:name w:val="FEF29F044F554B6AB703C5A1F47BC8AF5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6">
    <w:name w:val="ED20D2244EA64434B1C290118DBA5CC7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6">
    <w:name w:val="51F86DE71D09442795D80A730FBEFA64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6">
    <w:name w:val="91C562A023CA406C990AB9A02854F3AC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6">
    <w:name w:val="36D5727B9BA346BE9773B17374310466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6">
    <w:name w:val="B5F6CACBF2634C2292E022C8DBD74003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5">
    <w:name w:val="9194EAA41F084DF89B6DF7B09F13CDE15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6">
    <w:name w:val="EE5819399CC94A1EBDF2039B38468F03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6">
    <w:name w:val="0DBE475ABA714FB2A9C6D7E22E3B10D5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6">
    <w:name w:val="C5222993E229441D8A98D97AD8FF4FA5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4">
    <w:name w:val="1B08187A9B144F029DA15D42B74299B04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7">
    <w:name w:val="00095000E357455382095A34ECDA66C7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7">
    <w:name w:val="35E06F9A1A4248508F6A89A09B76F910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7">
    <w:name w:val="24EDD1AC98A24892AC67C4F00CC49F94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6">
    <w:name w:val="4E000F4AB0224BD392B97494E4120FAB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6">
    <w:name w:val="FEF29F044F554B6AB703C5A1F47BC8AF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7">
    <w:name w:val="ED20D2244EA64434B1C290118DBA5CC7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7">
    <w:name w:val="51F86DE71D09442795D80A730FBEFA64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7">
    <w:name w:val="91C562A023CA406C990AB9A02854F3AC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7">
    <w:name w:val="36D5727B9BA346BE9773B17374310466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7">
    <w:name w:val="B5F6CACBF2634C2292E022C8DBD74003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6">
    <w:name w:val="9194EAA41F084DF89B6DF7B09F13CDE1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7">
    <w:name w:val="EE5819399CC94A1EBDF2039B38468F03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7">
    <w:name w:val="0DBE475ABA714FB2A9C6D7E22E3B10D5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7">
    <w:name w:val="C5222993E229441D8A98D97AD8FF4FA5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5">
    <w:name w:val="1B08187A9B144F029DA15D42B74299B05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095000E357455382095A34ECDA66C78">
    <w:name w:val="00095000E357455382095A34ECDA66C7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5E06F9A1A4248508F6A89A09B76F9108">
    <w:name w:val="35E06F9A1A4248508F6A89A09B76F910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4EDD1AC98A24892AC67C4F00CC49F948">
    <w:name w:val="24EDD1AC98A24892AC67C4F00CC49F94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E000F4AB0224BD392B97494E4120FAB7">
    <w:name w:val="4E000F4AB0224BD392B97494E4120FAB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EF29F044F554B6AB703C5A1F47BC8AF7">
    <w:name w:val="FEF29F044F554B6AB703C5A1F47BC8AF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20D2244EA64434B1C290118DBA5CC78">
    <w:name w:val="ED20D2244EA64434B1C290118DBA5CC7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1F86DE71D09442795D80A730FBEFA648">
    <w:name w:val="51F86DE71D09442795D80A730FBEFA64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C562A023CA406C990AB9A02854F3AC8">
    <w:name w:val="91C562A023CA406C990AB9A02854F3AC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6D5727B9BA346BE9773B173743104668">
    <w:name w:val="36D5727B9BA346BE9773B17374310466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5F6CACBF2634C2292E022C8DBD740038">
    <w:name w:val="B5F6CACBF2634C2292E022C8DBD74003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194EAA41F084DF89B6DF7B09F13CDE17">
    <w:name w:val="9194EAA41F084DF89B6DF7B09F13CDE17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E5819399CC94A1EBDF2039B38468F038">
    <w:name w:val="EE5819399CC94A1EBDF2039B38468F03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DBE475ABA714FB2A9C6D7E22E3B10D58">
    <w:name w:val="0DBE475ABA714FB2A9C6D7E22E3B10D5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222993E229441D8A98D97AD8FF4FA58">
    <w:name w:val="C5222993E229441D8A98D97AD8FF4FA58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B08187A9B144F029DA15D42B74299B06">
    <w:name w:val="1B08187A9B144F029DA15D42B74299B06"/>
    <w:rsid w:val="00E7776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099B6-051D-4B20-8601-1779FC02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2020-04-17T14:55:00Z</dcterms:created>
  <dcterms:modified xsi:type="dcterms:W3CDTF">2020-04-17T16:05:00Z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